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E7" w:rsidRDefault="00276CE7" w:rsidP="00276CE7"/>
    <w:tbl>
      <w:tblPr>
        <w:tblW w:w="9810" w:type="dxa"/>
        <w:tblInd w:w="558" w:type="dxa"/>
        <w:tblLook w:val="01E0" w:firstRow="1" w:lastRow="1" w:firstColumn="1" w:lastColumn="1" w:noHBand="0" w:noVBand="0"/>
      </w:tblPr>
      <w:tblGrid>
        <w:gridCol w:w="2278"/>
        <w:gridCol w:w="122"/>
        <w:gridCol w:w="336"/>
        <w:gridCol w:w="577"/>
        <w:gridCol w:w="5610"/>
        <w:gridCol w:w="887"/>
      </w:tblGrid>
      <w:tr w:rsidR="005B18D4" w:rsidRPr="00A81E21" w:rsidTr="00272DE1">
        <w:trPr>
          <w:gridAfter w:val="1"/>
          <w:wAfter w:w="1008" w:type="dxa"/>
        </w:trPr>
        <w:tc>
          <w:tcPr>
            <w:tcW w:w="1798" w:type="dxa"/>
          </w:tcPr>
          <w:p w:rsidR="005B18D4" w:rsidRDefault="00A745D7" w:rsidP="00A81E21">
            <w:pPr>
              <w:pStyle w:val="Title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6EF57C3F" wp14:editId="5AAC626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-233680</wp:posOffset>
                  </wp:positionV>
                  <wp:extent cx="899160" cy="1089660"/>
                  <wp:effectExtent l="0" t="0" r="0" b="0"/>
                  <wp:wrapThrough wrapText="bothSides">
                    <wp:wrapPolygon edited="0">
                      <wp:start x="0" y="0"/>
                      <wp:lineTo x="0" y="21147"/>
                      <wp:lineTo x="21051" y="21147"/>
                      <wp:lineTo x="21051" y="0"/>
                      <wp:lineTo x="0" y="0"/>
                    </wp:wrapPolygon>
                  </wp:wrapThrough>
                  <wp:docPr id="2" name="Picture 2" descr="Description: COT spot_comple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OT spot_comple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04" w:type="dxa"/>
            <w:gridSpan w:val="4"/>
          </w:tcPr>
          <w:p w:rsidR="005B18D4" w:rsidRDefault="005B18D4" w:rsidP="00461B96">
            <w:pPr>
              <w:pStyle w:val="Title"/>
              <w:rPr>
                <w:sz w:val="28"/>
              </w:rPr>
            </w:pPr>
          </w:p>
          <w:p w:rsidR="00276CE7" w:rsidRPr="00A81E21" w:rsidRDefault="00276CE7" w:rsidP="00461B96">
            <w:pPr>
              <w:pStyle w:val="Title"/>
              <w:rPr>
                <w:sz w:val="28"/>
              </w:rPr>
            </w:pPr>
          </w:p>
          <w:p w:rsidR="005B18D4" w:rsidRPr="00A81E21" w:rsidRDefault="005B18D4" w:rsidP="00461B96">
            <w:pPr>
              <w:pStyle w:val="Title"/>
              <w:rPr>
                <w:sz w:val="28"/>
              </w:rPr>
            </w:pPr>
          </w:p>
          <w:p w:rsidR="005B18D4" w:rsidRPr="00A81E21" w:rsidRDefault="005B18D4" w:rsidP="00461B96">
            <w:pPr>
              <w:pStyle w:val="Title"/>
              <w:rPr>
                <w:sz w:val="28"/>
              </w:rPr>
            </w:pPr>
            <w:r w:rsidRPr="00A81E21">
              <w:rPr>
                <w:sz w:val="28"/>
              </w:rPr>
              <w:t>CITY OF TYLER</w:t>
            </w:r>
          </w:p>
          <w:p w:rsidR="005B18D4" w:rsidRDefault="005B18D4" w:rsidP="00461B96">
            <w:pPr>
              <w:pStyle w:val="Title"/>
              <w:rPr>
                <w:sz w:val="28"/>
              </w:rPr>
            </w:pPr>
            <w:r w:rsidRPr="00A81E21">
              <w:rPr>
                <w:sz w:val="28"/>
              </w:rPr>
              <w:t>CITY COUNCIL COMMUNICATION</w:t>
            </w:r>
          </w:p>
          <w:p w:rsidR="00172F2D" w:rsidRPr="00A81E21" w:rsidRDefault="00172F2D" w:rsidP="00461B96">
            <w:pPr>
              <w:pStyle w:val="Title"/>
              <w:rPr>
                <w:sz w:val="28"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  <w:r w:rsidRPr="00AD4822">
              <w:rPr>
                <w:sz w:val="24"/>
              </w:rPr>
              <w:t>Agenda Number:</w:t>
            </w: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172F2D" w:rsidP="006D3D36">
            <w:pPr>
              <w:pStyle w:val="Title"/>
              <w:jc w:val="left"/>
              <w:rPr>
                <w:sz w:val="24"/>
              </w:rPr>
            </w:pPr>
            <w:r>
              <w:rPr>
                <w:sz w:val="24"/>
              </w:rPr>
              <w:t>M-3</w:t>
            </w: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</w:rPr>
              <w:t>Date:</w:t>
            </w: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A745D7" w:rsidP="00A745D7">
            <w:pPr>
              <w:pStyle w:val="Title"/>
              <w:jc w:val="both"/>
              <w:rPr>
                <w:sz w:val="24"/>
              </w:rPr>
            </w:pPr>
            <w:r>
              <w:rPr>
                <w:sz w:val="24"/>
              </w:rPr>
              <w:t>October 22, 2014</w:t>
            </w: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  <w:szCs w:val="24"/>
              </w:rPr>
              <w:t xml:space="preserve">Subject: </w:t>
            </w:r>
          </w:p>
        </w:tc>
        <w:tc>
          <w:tcPr>
            <w:tcW w:w="7920" w:type="dxa"/>
            <w:gridSpan w:val="4"/>
            <w:shd w:val="clear" w:color="auto" w:fill="auto"/>
          </w:tcPr>
          <w:p w:rsidR="00001240" w:rsidRPr="00AD4822" w:rsidRDefault="007F2CB7" w:rsidP="00AA0E4B">
            <w:pPr>
              <w:pStyle w:val="Title"/>
              <w:jc w:val="both"/>
              <w:rPr>
                <w:sz w:val="24"/>
                <w:szCs w:val="24"/>
              </w:rPr>
            </w:pPr>
            <w:r w:rsidRPr="007F2CB7">
              <w:rPr>
                <w:sz w:val="24"/>
                <w:szCs w:val="24"/>
              </w:rPr>
              <w:t>Request that the City Council consider authorizing the Interim City Manager to</w:t>
            </w:r>
            <w:r w:rsidR="00A52025">
              <w:rPr>
                <w:sz w:val="24"/>
                <w:szCs w:val="24"/>
              </w:rPr>
              <w:t xml:space="preserve"> </w:t>
            </w:r>
            <w:r w:rsidR="005232C5">
              <w:rPr>
                <w:sz w:val="24"/>
                <w:szCs w:val="24"/>
              </w:rPr>
              <w:t>enter into an agree</w:t>
            </w:r>
            <w:r w:rsidR="00E072E2">
              <w:rPr>
                <w:sz w:val="24"/>
                <w:szCs w:val="24"/>
              </w:rPr>
              <w:t>ment</w:t>
            </w:r>
            <w:r w:rsidR="005232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with </w:t>
            </w:r>
            <w:r w:rsidR="00E072E2">
              <w:rPr>
                <w:sz w:val="24"/>
                <w:szCs w:val="24"/>
              </w:rPr>
              <w:t>Capps-</w:t>
            </w:r>
            <w:proofErr w:type="spellStart"/>
            <w:r>
              <w:rPr>
                <w:sz w:val="24"/>
                <w:szCs w:val="24"/>
              </w:rPr>
              <w:t>Capco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E072E2">
              <w:rPr>
                <w:sz w:val="24"/>
                <w:szCs w:val="24"/>
              </w:rPr>
              <w:t>Construction Incorporated of Tyler, Texas</w:t>
            </w:r>
            <w:r w:rsidR="00AA0E4B">
              <w:rPr>
                <w:sz w:val="24"/>
                <w:szCs w:val="24"/>
              </w:rPr>
              <w:t xml:space="preserve"> for playground area improvements</w:t>
            </w:r>
            <w:r w:rsidRPr="007F2CB7">
              <w:rPr>
                <w:sz w:val="24"/>
                <w:szCs w:val="24"/>
              </w:rPr>
              <w:t xml:space="preserve"> in the amount of $129,556.15</w:t>
            </w:r>
            <w:r w:rsidR="00E072E2">
              <w:rPr>
                <w:sz w:val="24"/>
                <w:szCs w:val="24"/>
              </w:rPr>
              <w:t xml:space="preserve"> as part of </w:t>
            </w:r>
            <w:r w:rsidR="00172F2D">
              <w:rPr>
                <w:sz w:val="24"/>
                <w:szCs w:val="24"/>
              </w:rPr>
              <w:t xml:space="preserve">the </w:t>
            </w:r>
            <w:r w:rsidR="00E072E2">
              <w:rPr>
                <w:sz w:val="24"/>
                <w:szCs w:val="24"/>
              </w:rPr>
              <w:t>Bergfeld Park Phase I renovations</w:t>
            </w:r>
            <w:r w:rsidRPr="007F2CB7">
              <w:rPr>
                <w:sz w:val="24"/>
                <w:szCs w:val="24"/>
              </w:rPr>
              <w:t xml:space="preserve">.  </w:t>
            </w: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AD4822" w:rsidP="00AD4822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sz w:val="24"/>
                <w:szCs w:val="24"/>
              </w:rPr>
            </w:pPr>
            <w:r w:rsidRPr="00AD4822">
              <w:rPr>
                <w:sz w:val="24"/>
              </w:rPr>
              <w:t>Page:</w:t>
            </w:r>
            <w:r w:rsidRPr="00AD48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9B1B1A" w:rsidP="00E12FBA">
            <w:pPr>
              <w:pStyle w:val="Title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1</w:t>
            </w:r>
            <w:r w:rsidR="00AD4822" w:rsidRPr="00AD4822">
              <w:rPr>
                <w:sz w:val="24"/>
                <w:szCs w:val="24"/>
              </w:rPr>
              <w:t xml:space="preserve"> of </w:t>
            </w:r>
            <w:r w:rsidR="00531F1B">
              <w:rPr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  <w:tr w:rsidR="00BF671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bCs/>
                <w:sz w:val="24"/>
              </w:rPr>
            </w:pPr>
          </w:p>
        </w:tc>
        <w:tc>
          <w:tcPr>
            <w:tcW w:w="7920" w:type="dxa"/>
            <w:gridSpan w:val="4"/>
            <w:shd w:val="clear" w:color="auto" w:fill="auto"/>
          </w:tcPr>
          <w:p w:rsidR="00AD4822" w:rsidRPr="00AD4822" w:rsidRDefault="00AD4822" w:rsidP="00AD4822">
            <w:pPr>
              <w:pStyle w:val="Title"/>
              <w:jc w:val="both"/>
              <w:rPr>
                <w:bCs/>
                <w:sz w:val="24"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1890" w:type="dxa"/>
            <w:gridSpan w:val="2"/>
            <w:shd w:val="clear" w:color="auto" w:fill="auto"/>
          </w:tcPr>
          <w:p w:rsidR="00AD4822" w:rsidRPr="00AD4822" w:rsidRDefault="00AD4822" w:rsidP="00AD4822">
            <w:pPr>
              <w:pStyle w:val="BodyText"/>
            </w:pPr>
            <w:r w:rsidRPr="00AD4822">
              <w:rPr>
                <w:b/>
              </w:rPr>
              <w:t>Item Reference:</w:t>
            </w:r>
            <w:r w:rsidRPr="00AD4822">
              <w:t xml:space="preserve"> </w:t>
            </w:r>
          </w:p>
        </w:tc>
        <w:tc>
          <w:tcPr>
            <w:tcW w:w="7920" w:type="dxa"/>
            <w:gridSpan w:val="4"/>
            <w:shd w:val="clear" w:color="auto" w:fill="auto"/>
          </w:tcPr>
          <w:p w:rsidR="00FF0235" w:rsidRDefault="00FF0235" w:rsidP="00FF0235">
            <w:pPr>
              <w:pStyle w:val="BodyText"/>
              <w:rPr>
                <w:b/>
              </w:rPr>
            </w:pPr>
            <w:r>
              <w:rPr>
                <w:b/>
              </w:rPr>
              <w:t>Nov</w:t>
            </w:r>
            <w:r w:rsidR="009D42C7">
              <w:rPr>
                <w:b/>
              </w:rPr>
              <w:t>.</w:t>
            </w:r>
            <w:r>
              <w:rPr>
                <w:b/>
              </w:rPr>
              <w:t xml:space="preserve"> 13, 2013</w:t>
            </w:r>
            <w:r w:rsidR="009D42C7">
              <w:rPr>
                <w:b/>
              </w:rPr>
              <w:t>,</w:t>
            </w:r>
            <w:r>
              <w:rPr>
                <w:b/>
              </w:rPr>
              <w:t xml:space="preserve"> Item P-1</w:t>
            </w:r>
          </w:p>
          <w:p w:rsidR="005232C5" w:rsidRDefault="005232C5" w:rsidP="005232C5">
            <w:pPr>
              <w:pStyle w:val="BodyText"/>
              <w:rPr>
                <w:b/>
              </w:rPr>
            </w:pPr>
            <w:r>
              <w:rPr>
                <w:b/>
              </w:rPr>
              <w:t>March 26, 2014</w:t>
            </w:r>
            <w:r w:rsidR="009D42C7">
              <w:rPr>
                <w:b/>
              </w:rPr>
              <w:t>,</w:t>
            </w:r>
            <w:r>
              <w:rPr>
                <w:b/>
              </w:rPr>
              <w:t xml:space="preserve"> Item M-1</w:t>
            </w:r>
          </w:p>
          <w:p w:rsidR="00AD4822" w:rsidRPr="00AD4822" w:rsidRDefault="00AD4822" w:rsidP="00D92584">
            <w:pPr>
              <w:pStyle w:val="BodyText"/>
              <w:rPr>
                <w:b/>
              </w:rPr>
            </w:pPr>
          </w:p>
        </w:tc>
      </w:tr>
      <w:tr w:rsidR="00BF6712" w:rsidRPr="00AD4822" w:rsidTr="00272DE1">
        <w:tblPrEx>
          <w:tblLook w:val="04A0" w:firstRow="1" w:lastRow="0" w:firstColumn="1" w:lastColumn="0" w:noHBand="0" w:noVBand="1"/>
        </w:tblPrEx>
        <w:trPr>
          <w:trHeight w:val="603"/>
        </w:trPr>
        <w:tc>
          <w:tcPr>
            <w:tcW w:w="9810" w:type="dxa"/>
            <w:gridSpan w:val="6"/>
            <w:shd w:val="clear" w:color="auto" w:fill="auto"/>
          </w:tcPr>
          <w:p w:rsidR="0000471A" w:rsidRDefault="00E072E2" w:rsidP="009B1B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 a part of Phase I improvements to Bergfeld Park, the City of Tyler has contracted with Capps-</w:t>
            </w:r>
            <w:proofErr w:type="spellStart"/>
            <w:r>
              <w:rPr>
                <w:rFonts w:ascii="Times New Roman" w:hAnsi="Times New Roman"/>
              </w:rPr>
              <w:t>Capco</w:t>
            </w:r>
            <w:proofErr w:type="spellEnd"/>
            <w:r>
              <w:rPr>
                <w:rFonts w:ascii="Times New Roman" w:hAnsi="Times New Roman"/>
              </w:rPr>
              <w:t xml:space="preserve"> Construction Incorporated of Tyler </w:t>
            </w:r>
            <w:r w:rsidRPr="00E072E2">
              <w:rPr>
                <w:rFonts w:ascii="Times New Roman" w:hAnsi="Times New Roman"/>
              </w:rPr>
              <w:t xml:space="preserve">on behalf of Land Visons Landscape Design/Build </w:t>
            </w:r>
            <w:r>
              <w:rPr>
                <w:rFonts w:ascii="Times New Roman" w:hAnsi="Times New Roman"/>
              </w:rPr>
              <w:t xml:space="preserve">of Tyler to perform necessary improvements to the park.  </w:t>
            </w:r>
          </w:p>
          <w:p w:rsidR="0000471A" w:rsidRDefault="0000471A" w:rsidP="009B1B1A">
            <w:pPr>
              <w:jc w:val="both"/>
              <w:rPr>
                <w:rFonts w:ascii="Times New Roman" w:hAnsi="Times New Roman"/>
              </w:rPr>
            </w:pPr>
          </w:p>
          <w:p w:rsidR="0000471A" w:rsidRDefault="00E072E2" w:rsidP="009B1B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These improvements include </w:t>
            </w:r>
            <w:r w:rsidR="0000471A">
              <w:rPr>
                <w:rFonts w:ascii="Times New Roman" w:hAnsi="Times New Roman"/>
              </w:rPr>
              <w:t>dirt work, drainage and construction of rock wall, flat work, and landscaping in the amount of $129,556.15.  Please see attached</w:t>
            </w:r>
            <w:r w:rsidR="00172F2D">
              <w:rPr>
                <w:rFonts w:ascii="Times New Roman" w:hAnsi="Times New Roman"/>
              </w:rPr>
              <w:t xml:space="preserve"> for an itemized list</w:t>
            </w:r>
            <w:r w:rsidR="0000471A">
              <w:rPr>
                <w:rFonts w:ascii="Times New Roman" w:hAnsi="Times New Roman"/>
              </w:rPr>
              <w:t xml:space="preserve">.  These infrastructure improvements include the required demo and site work for the new playground to replace the existing playground at Bergfeld Park.  </w:t>
            </w:r>
          </w:p>
          <w:p w:rsidR="0000471A" w:rsidRDefault="0000471A" w:rsidP="000808BA">
            <w:pPr>
              <w:rPr>
                <w:rFonts w:ascii="Times New Roman" w:hAnsi="Times New Roman"/>
              </w:rPr>
            </w:pPr>
          </w:p>
          <w:p w:rsidR="0000471A" w:rsidRDefault="0000471A" w:rsidP="000808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Capps-</w:t>
            </w:r>
            <w:proofErr w:type="spellStart"/>
            <w:r>
              <w:rPr>
                <w:rFonts w:ascii="Times New Roman" w:hAnsi="Times New Roman"/>
              </w:rPr>
              <w:t>Capco</w:t>
            </w:r>
            <w:proofErr w:type="spellEnd"/>
            <w:r>
              <w:rPr>
                <w:rFonts w:ascii="Times New Roman" w:hAnsi="Times New Roman"/>
              </w:rPr>
              <w:t xml:space="preserve"> Construction Incorporated of Tyle</w:t>
            </w:r>
            <w:r w:rsidR="009B1B1A">
              <w:rPr>
                <w:rFonts w:ascii="Times New Roman" w:hAnsi="Times New Roman"/>
              </w:rPr>
              <w:t>r, along with Land Visions</w:t>
            </w:r>
            <w:r w:rsidR="009D42C7">
              <w:rPr>
                <w:rFonts w:ascii="Times New Roman" w:hAnsi="Times New Roman"/>
              </w:rPr>
              <w:t>,</w:t>
            </w:r>
            <w:r w:rsidR="009B1B1A">
              <w:rPr>
                <w:rFonts w:ascii="Times New Roman" w:hAnsi="Times New Roman"/>
              </w:rPr>
              <w:t xml:space="preserve"> was selected for this project as they presented the most innovative design for the playground</w:t>
            </w:r>
            <w:r w:rsidR="00172F2D">
              <w:rPr>
                <w:rFonts w:ascii="Times New Roman" w:hAnsi="Times New Roman"/>
              </w:rPr>
              <w:t>,</w:t>
            </w:r>
            <w:r w:rsidR="009B1B1A">
              <w:rPr>
                <w:rFonts w:ascii="Times New Roman" w:hAnsi="Times New Roman"/>
              </w:rPr>
              <w:t xml:space="preserve"> as well as Engineering plans submitted in partnership with the City a</w:t>
            </w:r>
            <w:r w:rsidR="00172F2D">
              <w:rPr>
                <w:rFonts w:ascii="Times New Roman" w:hAnsi="Times New Roman"/>
              </w:rPr>
              <w:t>t</w:t>
            </w:r>
            <w:r w:rsidR="009B1B1A">
              <w:rPr>
                <w:rFonts w:ascii="Times New Roman" w:hAnsi="Times New Roman"/>
              </w:rPr>
              <w:t xml:space="preserve"> no charge.  Because of the Professional Engineer and Services provided</w:t>
            </w:r>
            <w:r w:rsidR="00172F2D">
              <w:rPr>
                <w:rFonts w:ascii="Times New Roman" w:hAnsi="Times New Roman"/>
              </w:rPr>
              <w:t>,</w:t>
            </w:r>
            <w:r w:rsidR="009B1B1A">
              <w:rPr>
                <w:rFonts w:ascii="Times New Roman" w:hAnsi="Times New Roman"/>
              </w:rPr>
              <w:t xml:space="preserve"> the project was not required to bid.  </w:t>
            </w:r>
          </w:p>
          <w:p w:rsidR="009B1B1A" w:rsidRDefault="009B1B1A" w:rsidP="000808BA">
            <w:pPr>
              <w:rPr>
                <w:rFonts w:ascii="Times New Roman" w:hAnsi="Times New Roman"/>
              </w:rPr>
            </w:pPr>
          </w:p>
          <w:p w:rsidR="00AF0D46" w:rsidRPr="00172F2D" w:rsidRDefault="0000471A" w:rsidP="000808BA">
            <w:pPr>
              <w:rPr>
                <w:szCs w:val="24"/>
              </w:rPr>
            </w:pPr>
            <w:r>
              <w:rPr>
                <w:rFonts w:ascii="Times New Roman" w:hAnsi="Times New Roman"/>
              </w:rPr>
              <w:t>This project will be funded by the Half Center Sales Tax CIP Fund</w:t>
            </w:r>
            <w:r w:rsidR="009B1B1A">
              <w:rPr>
                <w:rFonts w:ascii="Times New Roman" w:hAnsi="Times New Roman"/>
              </w:rPr>
              <w:t xml:space="preserve"> and private donations.</w:t>
            </w: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2178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632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rPr>
          <w:trHeight w:val="351"/>
        </w:trPr>
        <w:tc>
          <w:tcPr>
            <w:tcW w:w="2178" w:type="dxa"/>
            <w:gridSpan w:val="3"/>
            <w:shd w:val="clear" w:color="auto" w:fill="auto"/>
          </w:tcPr>
          <w:p w:rsidR="00AD4822" w:rsidRPr="00367483" w:rsidRDefault="00423DED" w:rsidP="00D92584">
            <w:r>
              <w:br w:type="page"/>
            </w:r>
            <w:r w:rsidR="00AD4822" w:rsidRPr="00AD4822">
              <w:rPr>
                <w:rFonts w:ascii="Times New Roman" w:hAnsi="Times New Roman"/>
                <w:b/>
                <w:u w:val="single"/>
              </w:rPr>
              <w:t>RECOMMENDATION:</w:t>
            </w:r>
          </w:p>
        </w:tc>
        <w:tc>
          <w:tcPr>
            <w:tcW w:w="7632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  <w:u w:val="single"/>
              </w:rPr>
            </w:pPr>
          </w:p>
        </w:tc>
      </w:tr>
      <w:tr w:rsidR="00AD4822" w:rsidRPr="00AD4822" w:rsidTr="00272DE1">
        <w:tblPrEx>
          <w:tblLook w:val="04A0" w:firstRow="1" w:lastRow="0" w:firstColumn="1" w:lastColumn="0" w:noHBand="0" w:noVBand="1"/>
        </w:tblPrEx>
        <w:tc>
          <w:tcPr>
            <w:tcW w:w="2178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632" w:type="dxa"/>
            <w:gridSpan w:val="3"/>
            <w:shd w:val="clear" w:color="auto" w:fill="auto"/>
          </w:tcPr>
          <w:p w:rsidR="00AD4822" w:rsidRPr="00AD4822" w:rsidRDefault="00AD4822" w:rsidP="00D92584">
            <w:pPr>
              <w:rPr>
                <w:rFonts w:ascii="Times New Roman" w:hAnsi="Times New Roman"/>
                <w:b/>
              </w:rPr>
            </w:pPr>
          </w:p>
        </w:tc>
      </w:tr>
      <w:tr w:rsidR="008D2CF4" w:rsidRPr="00AD4822" w:rsidTr="00272DE1">
        <w:tblPrEx>
          <w:tblLook w:val="04A0" w:firstRow="1" w:lastRow="0" w:firstColumn="1" w:lastColumn="0" w:noHBand="0" w:noVBand="1"/>
        </w:tblPrEx>
        <w:trPr>
          <w:trHeight w:val="891"/>
        </w:trPr>
        <w:tc>
          <w:tcPr>
            <w:tcW w:w="9810" w:type="dxa"/>
            <w:gridSpan w:val="6"/>
            <w:shd w:val="clear" w:color="auto" w:fill="auto"/>
          </w:tcPr>
          <w:p w:rsidR="006D3D36" w:rsidRDefault="00E072E2" w:rsidP="009B1B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It is recommended </w:t>
            </w:r>
            <w:r w:rsidRPr="00E072E2">
              <w:rPr>
                <w:rFonts w:ascii="Times New Roman" w:hAnsi="Times New Roman"/>
              </w:rPr>
              <w:t>that the</w:t>
            </w:r>
            <w:r w:rsidR="00172F2D">
              <w:rPr>
                <w:rFonts w:ascii="Times New Roman" w:hAnsi="Times New Roman"/>
              </w:rPr>
              <w:t xml:space="preserve"> City Council </w:t>
            </w:r>
            <w:r w:rsidR="009B1B1A">
              <w:rPr>
                <w:rFonts w:ascii="Times New Roman" w:hAnsi="Times New Roman"/>
              </w:rPr>
              <w:t>authorize</w:t>
            </w:r>
            <w:r w:rsidRPr="00E072E2">
              <w:rPr>
                <w:rFonts w:ascii="Times New Roman" w:hAnsi="Times New Roman"/>
              </w:rPr>
              <w:t xml:space="preserve"> the Interim City Manager to enter into an agree</w:t>
            </w:r>
            <w:r>
              <w:rPr>
                <w:rFonts w:ascii="Times New Roman" w:hAnsi="Times New Roman"/>
              </w:rPr>
              <w:t>ment</w:t>
            </w:r>
            <w:r w:rsidRPr="00E072E2">
              <w:rPr>
                <w:rFonts w:ascii="Times New Roman" w:hAnsi="Times New Roman"/>
              </w:rPr>
              <w:t xml:space="preserve"> with Capps-</w:t>
            </w:r>
            <w:proofErr w:type="spellStart"/>
            <w:r w:rsidRPr="00E072E2">
              <w:rPr>
                <w:rFonts w:ascii="Times New Roman" w:hAnsi="Times New Roman"/>
              </w:rPr>
              <w:t>Capco</w:t>
            </w:r>
            <w:proofErr w:type="spellEnd"/>
            <w:r w:rsidRPr="00E072E2">
              <w:rPr>
                <w:rFonts w:ascii="Times New Roman" w:hAnsi="Times New Roman"/>
              </w:rPr>
              <w:t xml:space="preserve"> Constructi</w:t>
            </w:r>
            <w:r w:rsidR="00172F2D">
              <w:rPr>
                <w:rFonts w:ascii="Times New Roman" w:hAnsi="Times New Roman"/>
              </w:rPr>
              <w:t>on Incorporated of Tyler, Texas</w:t>
            </w:r>
            <w:r w:rsidRPr="00E072E2">
              <w:rPr>
                <w:rFonts w:ascii="Times New Roman" w:hAnsi="Times New Roman"/>
              </w:rPr>
              <w:t xml:space="preserve"> for </w:t>
            </w:r>
            <w:r w:rsidR="00AA0E4B" w:rsidRPr="00AA0E4B">
              <w:rPr>
                <w:rFonts w:ascii="Times New Roman" w:hAnsi="Times New Roman"/>
              </w:rPr>
              <w:t>playground area improvements</w:t>
            </w:r>
            <w:r w:rsidR="00AA0E4B">
              <w:rPr>
                <w:rFonts w:ascii="Times New Roman" w:hAnsi="Times New Roman"/>
              </w:rPr>
              <w:t xml:space="preserve"> in</w:t>
            </w:r>
            <w:r w:rsidRPr="00E072E2">
              <w:rPr>
                <w:rFonts w:ascii="Times New Roman" w:hAnsi="Times New Roman"/>
              </w:rPr>
              <w:t xml:space="preserve"> the amount of $129,556.15 as part of </w:t>
            </w:r>
            <w:r w:rsidR="00172F2D">
              <w:rPr>
                <w:rFonts w:ascii="Times New Roman" w:hAnsi="Times New Roman"/>
              </w:rPr>
              <w:t xml:space="preserve">the </w:t>
            </w:r>
            <w:r w:rsidRPr="00E072E2">
              <w:rPr>
                <w:rFonts w:ascii="Times New Roman" w:hAnsi="Times New Roman"/>
              </w:rPr>
              <w:t xml:space="preserve">Bergfeld Park Phase I renovations.  </w:t>
            </w:r>
          </w:p>
          <w:p w:rsidR="00E072E2" w:rsidRPr="00986E87" w:rsidRDefault="00E072E2" w:rsidP="009B1B1A">
            <w:pPr>
              <w:jc w:val="both"/>
              <w:rPr>
                <w:rFonts w:ascii="Times New Roman" w:hAnsi="Times New Roman"/>
              </w:rPr>
            </w:pPr>
          </w:p>
        </w:tc>
      </w:tr>
      <w:tr w:rsidR="00423DED" w:rsidRPr="00AD4822" w:rsidTr="00272DE1">
        <w:tblPrEx>
          <w:tblLook w:val="04A0" w:firstRow="1" w:lastRow="0" w:firstColumn="1" w:lastColumn="0" w:noHBand="0" w:noVBand="1"/>
        </w:tblPrEx>
        <w:trPr>
          <w:trHeight w:hRule="exact" w:val="738"/>
        </w:trPr>
        <w:tc>
          <w:tcPr>
            <w:tcW w:w="2790" w:type="dxa"/>
            <w:gridSpan w:val="4"/>
            <w:shd w:val="clear" w:color="auto" w:fill="auto"/>
          </w:tcPr>
          <w:p w:rsidR="00423DED" w:rsidRDefault="00FB0100" w:rsidP="00D925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Drafted/Recommended </w:t>
            </w:r>
            <w:r w:rsidR="00423DED">
              <w:rPr>
                <w:rFonts w:ascii="Times New Roman" w:hAnsi="Times New Roman"/>
                <w:b/>
              </w:rPr>
              <w:t>By:</w:t>
            </w:r>
          </w:p>
          <w:p w:rsidR="00423DED" w:rsidRPr="00AD4822" w:rsidRDefault="00423DED" w:rsidP="00D92584">
            <w:pPr>
              <w:rPr>
                <w:rFonts w:ascii="Times New Roman" w:hAnsi="Times New Roman"/>
                <w:b/>
              </w:rPr>
            </w:pPr>
            <w:r w:rsidRPr="00AD4822">
              <w:rPr>
                <w:rFonts w:ascii="Times New Roman" w:hAnsi="Times New Roman"/>
                <w:b/>
              </w:rPr>
              <w:t>Department Leader</w:t>
            </w:r>
            <w:r w:rsidRPr="00AD4822"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7020" w:type="dxa"/>
            <w:gridSpan w:val="2"/>
            <w:shd w:val="clear" w:color="auto" w:fill="auto"/>
          </w:tcPr>
          <w:p w:rsidR="00423DED" w:rsidRPr="00AD4822" w:rsidRDefault="00FF0235" w:rsidP="00A55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27E3FA2" wp14:editId="105BD9CF">
                  <wp:extent cx="1670685" cy="49974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235" w:rsidRPr="00AD4822" w:rsidTr="00272DE1">
        <w:tblPrEx>
          <w:tblLook w:val="04A0" w:firstRow="1" w:lastRow="0" w:firstColumn="1" w:lastColumn="0" w:noHBand="0" w:noVBand="1"/>
        </w:tblPrEx>
        <w:tc>
          <w:tcPr>
            <w:tcW w:w="2790" w:type="dxa"/>
            <w:gridSpan w:val="4"/>
            <w:shd w:val="clear" w:color="auto" w:fill="auto"/>
          </w:tcPr>
          <w:p w:rsidR="00FF0235" w:rsidRPr="00AD4822" w:rsidRDefault="00FF0235" w:rsidP="00FF023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20" w:type="dxa"/>
            <w:gridSpan w:val="2"/>
            <w:shd w:val="clear" w:color="auto" w:fill="auto"/>
          </w:tcPr>
          <w:p w:rsidR="00FF0235" w:rsidRDefault="00FF0235" w:rsidP="00172F2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Stephanie Rollings</w:t>
            </w:r>
            <w:r w:rsidR="00172F2D">
              <w:rPr>
                <w:rFonts w:ascii="Times New Roman" w:hAnsi="Times New Roman"/>
                <w:b/>
              </w:rPr>
              <w:t>, Parks Director</w:t>
            </w:r>
          </w:p>
          <w:p w:rsidR="00172F2D" w:rsidRPr="00AD4822" w:rsidRDefault="00172F2D" w:rsidP="00172F2D">
            <w:pPr>
              <w:rPr>
                <w:rFonts w:ascii="Times New Roman" w:hAnsi="Times New Roman"/>
                <w:b/>
              </w:rPr>
            </w:pPr>
          </w:p>
        </w:tc>
      </w:tr>
      <w:tr w:rsidR="00172F2D" w:rsidRPr="00AD4822" w:rsidTr="00272DE1">
        <w:tblPrEx>
          <w:tblLook w:val="04A0" w:firstRow="1" w:lastRow="0" w:firstColumn="1" w:lastColumn="0" w:noHBand="0" w:noVBand="1"/>
        </w:tblPrEx>
        <w:tc>
          <w:tcPr>
            <w:tcW w:w="2790" w:type="dxa"/>
            <w:gridSpan w:val="4"/>
            <w:shd w:val="clear" w:color="auto" w:fill="auto"/>
          </w:tcPr>
          <w:p w:rsidR="00172F2D" w:rsidRPr="00AD4822" w:rsidRDefault="00172F2D" w:rsidP="00FF0235">
            <w:pPr>
              <w:rPr>
                <w:rFonts w:ascii="Times New Roman" w:hAnsi="Times New Roman"/>
                <w:b/>
              </w:rPr>
            </w:pPr>
            <w:r w:rsidRPr="00AD4822">
              <w:rPr>
                <w:rFonts w:ascii="Times New Roman" w:hAnsi="Times New Roman"/>
                <w:b/>
              </w:rPr>
              <w:t>Edited/Submitted By:</w:t>
            </w:r>
          </w:p>
        </w:tc>
        <w:tc>
          <w:tcPr>
            <w:tcW w:w="7020" w:type="dxa"/>
            <w:gridSpan w:val="2"/>
            <w:vMerge w:val="restart"/>
            <w:shd w:val="clear" w:color="auto" w:fill="auto"/>
          </w:tcPr>
          <w:p w:rsidR="00172F2D" w:rsidRPr="00AD4822" w:rsidRDefault="00172F2D" w:rsidP="00FF0235">
            <w:pPr>
              <w:rPr>
                <w:rFonts w:ascii="Times New Roman" w:hAnsi="Times New Roman"/>
                <w:b/>
              </w:rPr>
            </w:pPr>
          </w:p>
        </w:tc>
      </w:tr>
      <w:tr w:rsidR="00172F2D" w:rsidRPr="00AD4822" w:rsidTr="00272DE1">
        <w:tblPrEx>
          <w:tblLook w:val="04A0" w:firstRow="1" w:lastRow="0" w:firstColumn="1" w:lastColumn="0" w:noHBand="0" w:noVBand="1"/>
        </w:tblPrEx>
        <w:tc>
          <w:tcPr>
            <w:tcW w:w="2790" w:type="dxa"/>
            <w:gridSpan w:val="4"/>
            <w:shd w:val="clear" w:color="auto" w:fill="auto"/>
          </w:tcPr>
          <w:p w:rsidR="00172F2D" w:rsidRPr="00AD4822" w:rsidRDefault="00172F2D" w:rsidP="00FF023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Interim </w:t>
            </w:r>
            <w:r w:rsidRPr="00AD4822">
              <w:rPr>
                <w:rFonts w:ascii="Times New Roman" w:hAnsi="Times New Roman"/>
                <w:b/>
              </w:rPr>
              <w:t>City Manager</w:t>
            </w:r>
          </w:p>
        </w:tc>
        <w:tc>
          <w:tcPr>
            <w:tcW w:w="7020" w:type="dxa"/>
            <w:gridSpan w:val="2"/>
            <w:vMerge/>
            <w:shd w:val="clear" w:color="auto" w:fill="auto"/>
          </w:tcPr>
          <w:p w:rsidR="00172F2D" w:rsidRPr="00AD4822" w:rsidRDefault="00172F2D" w:rsidP="00FF0235">
            <w:pPr>
              <w:rPr>
                <w:rFonts w:ascii="Times New Roman" w:hAnsi="Times New Roman"/>
                <w:b/>
              </w:rPr>
            </w:pPr>
          </w:p>
        </w:tc>
      </w:tr>
    </w:tbl>
    <w:p w:rsidR="00423DED" w:rsidRDefault="00423DED" w:rsidP="008F6881">
      <w:pPr>
        <w:pStyle w:val="Title"/>
        <w:jc w:val="both"/>
        <w:rPr>
          <w:b w:val="0"/>
          <w:sz w:val="24"/>
        </w:rPr>
      </w:pPr>
    </w:p>
    <w:p w:rsidR="00423DED" w:rsidRDefault="00423DED" w:rsidP="008F6881">
      <w:pPr>
        <w:pStyle w:val="Title"/>
        <w:jc w:val="both"/>
        <w:rPr>
          <w:b w:val="0"/>
          <w:sz w:val="24"/>
        </w:rPr>
      </w:pPr>
    </w:p>
    <w:p w:rsidR="005C059D" w:rsidRDefault="005C059D" w:rsidP="00001240">
      <w:pPr>
        <w:pStyle w:val="Title"/>
        <w:jc w:val="both"/>
        <w:rPr>
          <w:b w:val="0"/>
          <w:sz w:val="24"/>
        </w:rPr>
      </w:pPr>
    </w:p>
    <w:p w:rsidR="00001240" w:rsidRDefault="00001240" w:rsidP="00001240">
      <w:pPr>
        <w:pStyle w:val="Title"/>
        <w:jc w:val="both"/>
        <w:rPr>
          <w:b w:val="0"/>
          <w:sz w:val="24"/>
        </w:rPr>
      </w:pPr>
    </w:p>
    <w:p w:rsidR="00367483" w:rsidRDefault="00367483" w:rsidP="00001240">
      <w:pPr>
        <w:pStyle w:val="Title"/>
        <w:jc w:val="both"/>
        <w:rPr>
          <w:b w:val="0"/>
          <w:sz w:val="24"/>
        </w:rPr>
      </w:pPr>
    </w:p>
    <w:p w:rsidR="005232C5" w:rsidRDefault="005232C5" w:rsidP="00397689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858000" cy="8874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ract_Estimate(8-30-2014)Bergfeld_Improvements_Page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C5" w:rsidRDefault="005232C5">
      <w:pPr>
        <w:rPr>
          <w:b/>
        </w:rPr>
      </w:pPr>
      <w:r>
        <w:rPr>
          <w:b/>
        </w:rPr>
        <w:br w:type="page"/>
      </w:r>
    </w:p>
    <w:p w:rsidR="005232C5" w:rsidRDefault="005232C5" w:rsidP="0039768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8000" cy="8874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act_Estimate(8-30-2014)Bergfeld_Improvements_Page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C5" w:rsidRDefault="005232C5">
      <w:pPr>
        <w:rPr>
          <w:b/>
        </w:rPr>
      </w:pPr>
      <w:r>
        <w:rPr>
          <w:b/>
        </w:rPr>
        <w:br w:type="page"/>
      </w:r>
    </w:p>
    <w:p w:rsidR="00367483" w:rsidRDefault="005232C5" w:rsidP="005232C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9600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rgfeld Park-L1 (24x3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83" w:rsidSect="005232C5">
      <w:pgSz w:w="12240" w:h="15840"/>
      <w:pgMar w:top="720" w:right="720" w:bottom="720" w:left="72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71A" w:rsidRDefault="0000471A">
      <w:r>
        <w:separator/>
      </w:r>
    </w:p>
  </w:endnote>
  <w:endnote w:type="continuationSeparator" w:id="0">
    <w:p w:rsidR="0000471A" w:rsidRDefault="0000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71A" w:rsidRDefault="0000471A">
      <w:r>
        <w:separator/>
      </w:r>
    </w:p>
  </w:footnote>
  <w:footnote w:type="continuationSeparator" w:id="0">
    <w:p w:rsidR="0000471A" w:rsidRDefault="00004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F432C"/>
    <w:multiLevelType w:val="hybridMultilevel"/>
    <w:tmpl w:val="5836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139A2"/>
    <w:multiLevelType w:val="hybridMultilevel"/>
    <w:tmpl w:val="C1825260"/>
    <w:lvl w:ilvl="0" w:tplc="AB68388C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57C27D39"/>
    <w:multiLevelType w:val="hybridMultilevel"/>
    <w:tmpl w:val="FF424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B6C6C"/>
    <w:multiLevelType w:val="hybridMultilevel"/>
    <w:tmpl w:val="5FB0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2872"/>
    <w:multiLevelType w:val="hybridMultilevel"/>
    <w:tmpl w:val="F2B6A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  <w:odso/>
  </w:mailMerge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BD"/>
    <w:rsid w:val="00001240"/>
    <w:rsid w:val="0000471A"/>
    <w:rsid w:val="000113B0"/>
    <w:rsid w:val="00041753"/>
    <w:rsid w:val="00061F13"/>
    <w:rsid w:val="00065EC0"/>
    <w:rsid w:val="000808BA"/>
    <w:rsid w:val="0016674D"/>
    <w:rsid w:val="00172F2D"/>
    <w:rsid w:val="00174FE2"/>
    <w:rsid w:val="00186DD0"/>
    <w:rsid w:val="001A5A3A"/>
    <w:rsid w:val="001D2ABD"/>
    <w:rsid w:val="001E0936"/>
    <w:rsid w:val="001F101C"/>
    <w:rsid w:val="0020340A"/>
    <w:rsid w:val="00272DE1"/>
    <w:rsid w:val="00276C1D"/>
    <w:rsid w:val="00276CE7"/>
    <w:rsid w:val="002B6C59"/>
    <w:rsid w:val="002E7DBA"/>
    <w:rsid w:val="002F6F0E"/>
    <w:rsid w:val="003220ED"/>
    <w:rsid w:val="003450C6"/>
    <w:rsid w:val="00367483"/>
    <w:rsid w:val="00397689"/>
    <w:rsid w:val="003D5FA6"/>
    <w:rsid w:val="003E01D6"/>
    <w:rsid w:val="0042037E"/>
    <w:rsid w:val="004207BB"/>
    <w:rsid w:val="00423DED"/>
    <w:rsid w:val="004355AC"/>
    <w:rsid w:val="00461B96"/>
    <w:rsid w:val="004B3473"/>
    <w:rsid w:val="004C6EEB"/>
    <w:rsid w:val="004D35A8"/>
    <w:rsid w:val="005232C5"/>
    <w:rsid w:val="00531F1B"/>
    <w:rsid w:val="005426A4"/>
    <w:rsid w:val="005864B2"/>
    <w:rsid w:val="00597645"/>
    <w:rsid w:val="005B18D4"/>
    <w:rsid w:val="005B3AE5"/>
    <w:rsid w:val="005C059D"/>
    <w:rsid w:val="005E105E"/>
    <w:rsid w:val="00602574"/>
    <w:rsid w:val="006633A3"/>
    <w:rsid w:val="00674B13"/>
    <w:rsid w:val="006D3D36"/>
    <w:rsid w:val="006E2E8A"/>
    <w:rsid w:val="007170C6"/>
    <w:rsid w:val="00762D16"/>
    <w:rsid w:val="00771C0E"/>
    <w:rsid w:val="007729D6"/>
    <w:rsid w:val="00783975"/>
    <w:rsid w:val="007C2630"/>
    <w:rsid w:val="007F2CB7"/>
    <w:rsid w:val="008168AE"/>
    <w:rsid w:val="00867014"/>
    <w:rsid w:val="008A6995"/>
    <w:rsid w:val="008D2CF4"/>
    <w:rsid w:val="008F6881"/>
    <w:rsid w:val="00917603"/>
    <w:rsid w:val="00954FFE"/>
    <w:rsid w:val="00961A70"/>
    <w:rsid w:val="00986E87"/>
    <w:rsid w:val="009B1B1A"/>
    <w:rsid w:val="009C3AFE"/>
    <w:rsid w:val="009D42C7"/>
    <w:rsid w:val="009E7F27"/>
    <w:rsid w:val="00A0710F"/>
    <w:rsid w:val="00A52025"/>
    <w:rsid w:val="00A55E87"/>
    <w:rsid w:val="00A72677"/>
    <w:rsid w:val="00A745D7"/>
    <w:rsid w:val="00A81E21"/>
    <w:rsid w:val="00AA0E4B"/>
    <w:rsid w:val="00AA3C8F"/>
    <w:rsid w:val="00AD4822"/>
    <w:rsid w:val="00AF0D46"/>
    <w:rsid w:val="00B248C0"/>
    <w:rsid w:val="00B46008"/>
    <w:rsid w:val="00B82D37"/>
    <w:rsid w:val="00BB3F32"/>
    <w:rsid w:val="00BD0787"/>
    <w:rsid w:val="00BE5DFE"/>
    <w:rsid w:val="00BF6712"/>
    <w:rsid w:val="00C70E0E"/>
    <w:rsid w:val="00C852C2"/>
    <w:rsid w:val="00CA33E7"/>
    <w:rsid w:val="00CE1F59"/>
    <w:rsid w:val="00CF621B"/>
    <w:rsid w:val="00D16E4E"/>
    <w:rsid w:val="00D31869"/>
    <w:rsid w:val="00D5328A"/>
    <w:rsid w:val="00D57399"/>
    <w:rsid w:val="00D92584"/>
    <w:rsid w:val="00D97C94"/>
    <w:rsid w:val="00DA7203"/>
    <w:rsid w:val="00DC3ACF"/>
    <w:rsid w:val="00DE4EA0"/>
    <w:rsid w:val="00E072E2"/>
    <w:rsid w:val="00E12FBA"/>
    <w:rsid w:val="00E30269"/>
    <w:rsid w:val="00ED7050"/>
    <w:rsid w:val="00F87A9C"/>
    <w:rsid w:val="00F9495B"/>
    <w:rsid w:val="00FA37CB"/>
    <w:rsid w:val="00FA4761"/>
    <w:rsid w:val="00FB0100"/>
    <w:rsid w:val="00FC2735"/>
    <w:rsid w:val="00FF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Strong">
    <w:name w:val="Strong"/>
    <w:qFormat/>
    <w:rsid w:val="00D57399"/>
    <w:rPr>
      <w:b/>
      <w:bCs/>
    </w:rPr>
  </w:style>
  <w:style w:type="paragraph" w:styleId="BodyText">
    <w:name w:val="Body Text"/>
    <w:basedOn w:val="Normal"/>
    <w:rsid w:val="00D57399"/>
    <w:pPr>
      <w:jc w:val="both"/>
    </w:pPr>
    <w:rPr>
      <w:rFonts w:ascii="Times New Roman" w:hAnsi="Times New Roman"/>
    </w:rPr>
  </w:style>
  <w:style w:type="paragraph" w:customStyle="1" w:styleId="LGBodyTextSS">
    <w:name w:val="LG BodyTextSS"/>
    <w:basedOn w:val="BodyText"/>
    <w:rsid w:val="00CE1F59"/>
    <w:pPr>
      <w:tabs>
        <w:tab w:val="left" w:pos="720"/>
      </w:tabs>
      <w:spacing w:after="240"/>
      <w:ind w:firstLine="720"/>
    </w:pPr>
  </w:style>
  <w:style w:type="paragraph" w:customStyle="1" w:styleId="xl34">
    <w:name w:val="xl34"/>
    <w:basedOn w:val="Normal"/>
    <w:rsid w:val="00CE1F59"/>
    <w:pPr>
      <w:spacing w:before="100" w:beforeAutospacing="1" w:after="100" w:afterAutospacing="1"/>
    </w:pPr>
    <w:rPr>
      <w:rFonts w:ascii="Helv" w:eastAsia="Arial Unicode MS" w:hAnsi="Helv" w:cs="Arial Unicode MS"/>
      <w:b/>
      <w:bCs/>
      <w:szCs w:val="24"/>
    </w:rPr>
  </w:style>
  <w:style w:type="table" w:styleId="TableGrid">
    <w:name w:val="Table Grid"/>
    <w:basedOn w:val="TableNormal"/>
    <w:rsid w:val="005B1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4">
    <w:name w:val="EmailStyle24"/>
    <w:rsid w:val="008F6881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erChar">
    <w:name w:val="Header Char"/>
    <w:link w:val="Header"/>
    <w:uiPriority w:val="99"/>
    <w:rsid w:val="00AD4822"/>
    <w:rPr>
      <w:rFonts w:ascii="Courier New" w:hAnsi="Courier New"/>
      <w:sz w:val="24"/>
    </w:rPr>
  </w:style>
  <w:style w:type="paragraph" w:styleId="ListParagraph">
    <w:name w:val="List Paragraph"/>
    <w:basedOn w:val="Normal"/>
    <w:uiPriority w:val="34"/>
    <w:qFormat/>
    <w:rsid w:val="00276CE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0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340A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D3D36"/>
    <w:pPr>
      <w:ind w:left="1440" w:right="1152"/>
      <w:jc w:val="both"/>
    </w:pPr>
    <w:rPr>
      <w:rFonts w:ascii="Times New Roman" w:hAnsi="Times New Roman"/>
      <w:b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Strong">
    <w:name w:val="Strong"/>
    <w:qFormat/>
    <w:rsid w:val="00D57399"/>
    <w:rPr>
      <w:b/>
      <w:bCs/>
    </w:rPr>
  </w:style>
  <w:style w:type="paragraph" w:styleId="BodyText">
    <w:name w:val="Body Text"/>
    <w:basedOn w:val="Normal"/>
    <w:rsid w:val="00D57399"/>
    <w:pPr>
      <w:jc w:val="both"/>
    </w:pPr>
    <w:rPr>
      <w:rFonts w:ascii="Times New Roman" w:hAnsi="Times New Roman"/>
    </w:rPr>
  </w:style>
  <w:style w:type="paragraph" w:customStyle="1" w:styleId="LGBodyTextSS">
    <w:name w:val="LG BodyTextSS"/>
    <w:basedOn w:val="BodyText"/>
    <w:rsid w:val="00CE1F59"/>
    <w:pPr>
      <w:tabs>
        <w:tab w:val="left" w:pos="720"/>
      </w:tabs>
      <w:spacing w:after="240"/>
      <w:ind w:firstLine="720"/>
    </w:pPr>
  </w:style>
  <w:style w:type="paragraph" w:customStyle="1" w:styleId="xl34">
    <w:name w:val="xl34"/>
    <w:basedOn w:val="Normal"/>
    <w:rsid w:val="00CE1F59"/>
    <w:pPr>
      <w:spacing w:before="100" w:beforeAutospacing="1" w:after="100" w:afterAutospacing="1"/>
    </w:pPr>
    <w:rPr>
      <w:rFonts w:ascii="Helv" w:eastAsia="Arial Unicode MS" w:hAnsi="Helv" w:cs="Arial Unicode MS"/>
      <w:b/>
      <w:bCs/>
      <w:szCs w:val="24"/>
    </w:rPr>
  </w:style>
  <w:style w:type="table" w:styleId="TableGrid">
    <w:name w:val="Table Grid"/>
    <w:basedOn w:val="TableNormal"/>
    <w:rsid w:val="005B1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4">
    <w:name w:val="EmailStyle24"/>
    <w:rsid w:val="008F6881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erChar">
    <w:name w:val="Header Char"/>
    <w:link w:val="Header"/>
    <w:uiPriority w:val="99"/>
    <w:rsid w:val="00AD4822"/>
    <w:rPr>
      <w:rFonts w:ascii="Courier New" w:hAnsi="Courier New"/>
      <w:sz w:val="24"/>
    </w:rPr>
  </w:style>
  <w:style w:type="paragraph" w:styleId="ListParagraph">
    <w:name w:val="List Paragraph"/>
    <w:basedOn w:val="Normal"/>
    <w:uiPriority w:val="34"/>
    <w:qFormat/>
    <w:rsid w:val="00276CE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0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340A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6D3D36"/>
    <w:pPr>
      <w:ind w:left="1440" w:right="1152"/>
      <w:jc w:val="both"/>
    </w:pPr>
    <w:rPr>
      <w:rFonts w:ascii="Times New Roman" w:hAnsi="Times New Roman"/>
      <w:b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okakis\AppData\Local\Microsoft\Windows\Temporary%20Internet%20Files\Content.IE5\INLDMB01\Form_1-3_Council_Communication_Table_Form_(2)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558A60E16B641B489E60A4D8A85FC" ma:contentTypeVersion="13" ma:contentTypeDescription="Create a new document." ma:contentTypeScope="" ma:versionID="a831e2b3d9e6a9b8ac1b79e74a41eb69">
  <xsd:schema xmlns:xsd="http://www.w3.org/2001/XMLSchema" xmlns:xs="http://www.w3.org/2001/XMLSchema" xmlns:p="http://schemas.microsoft.com/office/2006/metadata/properties" xmlns:ns2="0fedc963-6408-412e-ab16-ff8c9c05682e" xmlns:ns3="1821d64d-46f2-4f4e-af47-10f00012964a" targetNamespace="http://schemas.microsoft.com/office/2006/metadata/properties" ma:root="true" ma:fieldsID="ca2c831c015886c0d41f290888a11da9" ns2:_="" ns3:_="">
    <xsd:import namespace="0fedc963-6408-412e-ab16-ff8c9c05682e"/>
    <xsd:import namespace="1821d64d-46f2-4f4e-af47-10f000129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dc963-6408-412e-ab16-ff8c9c056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5f43f45-e524-49f8-80d7-7e0d8457dd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d64d-46f2-4f4e-af47-10f000129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dff4328-7d43-46e2-b61a-a3ad1a0415c4}" ma:internalName="TaxCatchAll" ma:showField="CatchAllData" ma:web="1821d64d-46f2-4f4e-af47-10f000129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F6FA66-9EFC-4511-90DE-201264DAAE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EA0A6E-5CD4-494C-B430-EAF13E7198E2}"/>
</file>

<file path=customXml/itemProps3.xml><?xml version="1.0" encoding="utf-8"?>
<ds:datastoreItem xmlns:ds="http://schemas.openxmlformats.org/officeDocument/2006/customXml" ds:itemID="{F0A5C771-892B-4A4A-A841-FEFA0A14F517}"/>
</file>

<file path=docProps/app.xml><?xml version="1.0" encoding="utf-8"?>
<Properties xmlns="http://schemas.openxmlformats.org/officeDocument/2006/extended-properties" xmlns:vt="http://schemas.openxmlformats.org/officeDocument/2006/docPropsVTypes">
  <Template>Form_1-3_Council_Communication_Table_Form_(2)[1]</Template>
  <TotalTime>7</TotalTime>
  <Pages>5</Pages>
  <Words>283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Tyler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jfokakis</dc:creator>
  <cp:lastModifiedBy>Caroline Sanchez</cp:lastModifiedBy>
  <cp:revision>6</cp:revision>
  <cp:lastPrinted>2014-10-14T19:23:00Z</cp:lastPrinted>
  <dcterms:created xsi:type="dcterms:W3CDTF">2014-10-10T17:35:00Z</dcterms:created>
  <dcterms:modified xsi:type="dcterms:W3CDTF">2014-10-14T19:23:00Z</dcterms:modified>
</cp:coreProperties>
</file>