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CE7" w:rsidRDefault="00276CE7" w:rsidP="00276CE7"/>
    <w:tbl>
      <w:tblPr>
        <w:tblW w:w="0" w:type="auto"/>
        <w:tblLook w:val="01E0" w:firstRow="1" w:lastRow="1" w:firstColumn="1" w:lastColumn="1" w:noHBand="0" w:noVBand="0"/>
      </w:tblPr>
      <w:tblGrid>
        <w:gridCol w:w="2388"/>
        <w:gridCol w:w="7188"/>
      </w:tblGrid>
      <w:tr w:rsidR="005B18D4" w:rsidRPr="00A81E21" w:rsidTr="0042037E">
        <w:tc>
          <w:tcPr>
            <w:tcW w:w="2388" w:type="dxa"/>
          </w:tcPr>
          <w:p w:rsidR="005B18D4" w:rsidRDefault="005B18D4" w:rsidP="00A81E21">
            <w:pPr>
              <w:pStyle w:val="Title"/>
              <w:jc w:val="left"/>
            </w:pPr>
          </w:p>
          <w:p w:rsidR="005B18D4" w:rsidRDefault="00AD4EE9" w:rsidP="00A81E21">
            <w:pPr>
              <w:pStyle w:val="Title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-233680</wp:posOffset>
                  </wp:positionV>
                  <wp:extent cx="899160" cy="1089660"/>
                  <wp:effectExtent l="0" t="0" r="0" b="0"/>
                  <wp:wrapThrough wrapText="bothSides">
                    <wp:wrapPolygon edited="0">
                      <wp:start x="0" y="0"/>
                      <wp:lineTo x="0" y="21147"/>
                      <wp:lineTo x="21051" y="21147"/>
                      <wp:lineTo x="21051" y="0"/>
                      <wp:lineTo x="0" y="0"/>
                    </wp:wrapPolygon>
                  </wp:wrapThrough>
                  <wp:docPr id="2" name="Picture 2" descr="Description: COT spot_comple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OT spot_complet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88" w:type="dxa"/>
          </w:tcPr>
          <w:p w:rsidR="005B18D4" w:rsidRDefault="005B18D4" w:rsidP="00461B96">
            <w:pPr>
              <w:pStyle w:val="Title"/>
              <w:rPr>
                <w:sz w:val="28"/>
              </w:rPr>
            </w:pPr>
          </w:p>
          <w:p w:rsidR="00276CE7" w:rsidRPr="00A81E21" w:rsidRDefault="00276CE7" w:rsidP="00461B96">
            <w:pPr>
              <w:pStyle w:val="Title"/>
              <w:rPr>
                <w:sz w:val="28"/>
              </w:rPr>
            </w:pPr>
          </w:p>
          <w:p w:rsidR="005B18D4" w:rsidRPr="00A81E21" w:rsidRDefault="005B18D4" w:rsidP="00461B96">
            <w:pPr>
              <w:pStyle w:val="Title"/>
              <w:rPr>
                <w:sz w:val="28"/>
              </w:rPr>
            </w:pPr>
          </w:p>
          <w:p w:rsidR="005B18D4" w:rsidRPr="00A81E21" w:rsidRDefault="005B18D4" w:rsidP="00461B96">
            <w:pPr>
              <w:pStyle w:val="Title"/>
              <w:rPr>
                <w:sz w:val="28"/>
              </w:rPr>
            </w:pPr>
            <w:r w:rsidRPr="00A81E21">
              <w:rPr>
                <w:sz w:val="28"/>
              </w:rPr>
              <w:t>CITY OF TYLER</w:t>
            </w:r>
          </w:p>
          <w:p w:rsidR="005B18D4" w:rsidRPr="00A81E21" w:rsidRDefault="005B18D4" w:rsidP="00461B96">
            <w:pPr>
              <w:pStyle w:val="Title"/>
              <w:rPr>
                <w:sz w:val="28"/>
              </w:rPr>
            </w:pPr>
            <w:r w:rsidRPr="00A81E21">
              <w:rPr>
                <w:sz w:val="28"/>
              </w:rPr>
              <w:t>CITY COUNCIL COMMUNICATION</w:t>
            </w:r>
          </w:p>
        </w:tc>
      </w:tr>
    </w:tbl>
    <w:p w:rsidR="005B18D4" w:rsidRDefault="005B18D4">
      <w:pPr>
        <w:pStyle w:val="Title"/>
        <w:jc w:val="both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48"/>
        <w:gridCol w:w="288"/>
        <w:gridCol w:w="612"/>
        <w:gridCol w:w="6210"/>
      </w:tblGrid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  <w:r w:rsidRPr="00AD4822">
              <w:rPr>
                <w:sz w:val="24"/>
              </w:rPr>
              <w:t>Agenda Number:</w:t>
            </w:r>
          </w:p>
        </w:tc>
        <w:tc>
          <w:tcPr>
            <w:tcW w:w="7110" w:type="dxa"/>
            <w:gridSpan w:val="3"/>
            <w:shd w:val="clear" w:color="auto" w:fill="auto"/>
          </w:tcPr>
          <w:p w:rsidR="00AD4822" w:rsidRPr="00AD4822" w:rsidRDefault="00A82A17" w:rsidP="00AD4822">
            <w:pPr>
              <w:pStyle w:val="Title"/>
              <w:jc w:val="both"/>
              <w:rPr>
                <w:sz w:val="24"/>
              </w:rPr>
            </w:pPr>
            <w:r>
              <w:rPr>
                <w:sz w:val="24"/>
              </w:rPr>
              <w:t>M-1</w:t>
            </w:r>
          </w:p>
        </w:tc>
      </w:tr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</w:p>
        </w:tc>
        <w:tc>
          <w:tcPr>
            <w:tcW w:w="7110" w:type="dxa"/>
            <w:gridSpan w:val="3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</w:p>
        </w:tc>
      </w:tr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  <w:szCs w:val="24"/>
              </w:rPr>
            </w:pPr>
            <w:r w:rsidRPr="00AD4822">
              <w:rPr>
                <w:sz w:val="24"/>
              </w:rPr>
              <w:t>Date:</w:t>
            </w:r>
          </w:p>
        </w:tc>
        <w:tc>
          <w:tcPr>
            <w:tcW w:w="7110" w:type="dxa"/>
            <w:gridSpan w:val="3"/>
            <w:shd w:val="clear" w:color="auto" w:fill="auto"/>
          </w:tcPr>
          <w:p w:rsidR="00AD4822" w:rsidRPr="00AD4822" w:rsidRDefault="00AD4EE9" w:rsidP="00AD4822">
            <w:pPr>
              <w:pStyle w:val="Title"/>
              <w:jc w:val="both"/>
              <w:rPr>
                <w:sz w:val="24"/>
              </w:rPr>
            </w:pPr>
            <w:r>
              <w:rPr>
                <w:sz w:val="24"/>
              </w:rPr>
              <w:t>March 26, 2014</w:t>
            </w:r>
          </w:p>
        </w:tc>
      </w:tr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</w:p>
        </w:tc>
        <w:tc>
          <w:tcPr>
            <w:tcW w:w="7110" w:type="dxa"/>
            <w:gridSpan w:val="3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</w:p>
        </w:tc>
      </w:tr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  <w:szCs w:val="24"/>
              </w:rPr>
            </w:pPr>
            <w:r w:rsidRPr="00AD4822">
              <w:rPr>
                <w:sz w:val="24"/>
                <w:szCs w:val="24"/>
              </w:rPr>
              <w:t xml:space="preserve">Subject: </w:t>
            </w:r>
          </w:p>
        </w:tc>
        <w:tc>
          <w:tcPr>
            <w:tcW w:w="7110" w:type="dxa"/>
            <w:gridSpan w:val="3"/>
            <w:shd w:val="clear" w:color="auto" w:fill="auto"/>
          </w:tcPr>
          <w:p w:rsidR="00001240" w:rsidRPr="00546125" w:rsidRDefault="00AD4EE9" w:rsidP="00546125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B7C92">
              <w:rPr>
                <w:rFonts w:ascii="Times New Roman" w:hAnsi="Times New Roman"/>
                <w:b/>
                <w:szCs w:val="24"/>
              </w:rPr>
              <w:t xml:space="preserve">Request that </w:t>
            </w:r>
            <w:r w:rsidR="00A70582">
              <w:rPr>
                <w:rFonts w:ascii="Times New Roman" w:hAnsi="Times New Roman"/>
                <w:b/>
                <w:szCs w:val="24"/>
              </w:rPr>
              <w:t xml:space="preserve">the City </w:t>
            </w:r>
            <w:r w:rsidRPr="00DB7C92">
              <w:rPr>
                <w:rFonts w:ascii="Times New Roman" w:hAnsi="Times New Roman"/>
                <w:b/>
                <w:szCs w:val="24"/>
              </w:rPr>
              <w:t xml:space="preserve">Council </w:t>
            </w:r>
            <w:r w:rsidR="003E7761" w:rsidRPr="00DB7C92">
              <w:rPr>
                <w:rFonts w:ascii="Times New Roman" w:hAnsi="Times New Roman"/>
                <w:b/>
                <w:szCs w:val="24"/>
              </w:rPr>
              <w:t xml:space="preserve">consider accepting a </w:t>
            </w:r>
            <w:r w:rsidR="00B654C9" w:rsidRPr="00DB7C92">
              <w:rPr>
                <w:rFonts w:ascii="Times New Roman" w:hAnsi="Times New Roman"/>
                <w:b/>
                <w:szCs w:val="24"/>
              </w:rPr>
              <w:t>donation</w:t>
            </w:r>
            <w:r w:rsidR="003E7761" w:rsidRPr="00DB7C92">
              <w:rPr>
                <w:rFonts w:ascii="Times New Roman" w:hAnsi="Times New Roman"/>
                <w:b/>
                <w:szCs w:val="24"/>
              </w:rPr>
              <w:t xml:space="preserve"> from </w:t>
            </w:r>
            <w:r w:rsidR="00DB7C92" w:rsidRPr="00DB7C92">
              <w:rPr>
                <w:rFonts w:ascii="Times New Roman" w:hAnsi="Times New Roman"/>
                <w:b/>
                <w:szCs w:val="24"/>
              </w:rPr>
              <w:t>Grace Community and Green Acres</w:t>
            </w:r>
            <w:r w:rsidR="00546125">
              <w:rPr>
                <w:rFonts w:ascii="Times New Roman" w:hAnsi="Times New Roman"/>
                <w:b/>
                <w:szCs w:val="24"/>
              </w:rPr>
              <w:t>,</w:t>
            </w:r>
            <w:r w:rsidR="00DB7C92" w:rsidRPr="00DB7C92">
              <w:rPr>
                <w:rFonts w:ascii="Times New Roman" w:hAnsi="Times New Roman"/>
                <w:b/>
                <w:szCs w:val="24"/>
              </w:rPr>
              <w:t xml:space="preserve"> on behalf of children from Gospel Village mentoring</w:t>
            </w:r>
            <w:r w:rsidR="00546125">
              <w:rPr>
                <w:rFonts w:ascii="Times New Roman" w:hAnsi="Times New Roman"/>
                <w:b/>
                <w:szCs w:val="24"/>
              </w:rPr>
              <w:t>,</w:t>
            </w:r>
            <w:r w:rsidR="00DB7C92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3E7761" w:rsidRPr="00DB7C92">
              <w:rPr>
                <w:rFonts w:ascii="Times New Roman" w:hAnsi="Times New Roman"/>
                <w:b/>
                <w:szCs w:val="24"/>
              </w:rPr>
              <w:t>to the City of Tyler in the amount of $</w:t>
            </w:r>
            <w:r w:rsidR="00DB7C92">
              <w:rPr>
                <w:rFonts w:ascii="Times New Roman" w:hAnsi="Times New Roman"/>
                <w:b/>
                <w:szCs w:val="24"/>
              </w:rPr>
              <w:t>75</w:t>
            </w:r>
            <w:r w:rsidR="003E7761" w:rsidRPr="00DB7C92">
              <w:rPr>
                <w:rFonts w:ascii="Times New Roman" w:hAnsi="Times New Roman"/>
                <w:b/>
                <w:szCs w:val="24"/>
              </w:rPr>
              <w:t xml:space="preserve">,000 to be used to fund a portion of a new playground at Bergfeld Park.  </w:t>
            </w:r>
          </w:p>
        </w:tc>
      </w:tr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0" w:type="dxa"/>
            <w:gridSpan w:val="3"/>
            <w:shd w:val="clear" w:color="auto" w:fill="auto"/>
          </w:tcPr>
          <w:p w:rsidR="00AD4822" w:rsidRPr="00AD4822" w:rsidRDefault="00AD4822" w:rsidP="00AD4822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  <w:szCs w:val="24"/>
              </w:rPr>
            </w:pPr>
            <w:r w:rsidRPr="00AD4822">
              <w:rPr>
                <w:sz w:val="24"/>
              </w:rPr>
              <w:t>Page:</w:t>
            </w:r>
            <w:r w:rsidRPr="00AD48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10" w:type="dxa"/>
            <w:gridSpan w:val="3"/>
            <w:shd w:val="clear" w:color="auto" w:fill="auto"/>
          </w:tcPr>
          <w:p w:rsidR="00AD4822" w:rsidRPr="00AD4822" w:rsidRDefault="00485260" w:rsidP="00247D28">
            <w:pPr>
              <w:pStyle w:val="Title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1 </w:t>
            </w:r>
            <w:bookmarkStart w:id="0" w:name="_GoBack"/>
            <w:bookmarkEnd w:id="0"/>
            <w:r w:rsidR="00AD4822" w:rsidRPr="00AD4822">
              <w:rPr>
                <w:sz w:val="24"/>
                <w:szCs w:val="24"/>
              </w:rPr>
              <w:t xml:space="preserve">of </w:t>
            </w:r>
            <w:r w:rsidR="00546125">
              <w:rPr>
                <w:sz w:val="24"/>
                <w:szCs w:val="24"/>
              </w:rPr>
              <w:t>1</w:t>
            </w:r>
          </w:p>
        </w:tc>
      </w:tr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  <w:szCs w:val="24"/>
              </w:rPr>
            </w:pPr>
          </w:p>
        </w:tc>
        <w:tc>
          <w:tcPr>
            <w:tcW w:w="7110" w:type="dxa"/>
            <w:gridSpan w:val="3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  <w:szCs w:val="24"/>
              </w:rPr>
            </w:pPr>
          </w:p>
        </w:tc>
      </w:tr>
      <w:tr w:rsidR="00BF671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bCs/>
                <w:sz w:val="24"/>
              </w:rPr>
            </w:pPr>
          </w:p>
        </w:tc>
        <w:tc>
          <w:tcPr>
            <w:tcW w:w="7110" w:type="dxa"/>
            <w:gridSpan w:val="3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bCs/>
                <w:sz w:val="24"/>
              </w:rPr>
            </w:pPr>
          </w:p>
        </w:tc>
      </w:tr>
      <w:tr w:rsidR="00AD4822" w:rsidRPr="00AD4822" w:rsidTr="008D2CF4">
        <w:tc>
          <w:tcPr>
            <w:tcW w:w="2448" w:type="dxa"/>
            <w:shd w:val="clear" w:color="auto" w:fill="auto"/>
          </w:tcPr>
          <w:p w:rsidR="00AD4822" w:rsidRPr="00AD4822" w:rsidRDefault="00AD4822" w:rsidP="00AD4822">
            <w:pPr>
              <w:pStyle w:val="BodyText"/>
            </w:pPr>
            <w:r w:rsidRPr="00AD4822">
              <w:rPr>
                <w:b/>
              </w:rPr>
              <w:t>Item Reference:</w:t>
            </w:r>
            <w:r w:rsidRPr="00AD4822">
              <w:t xml:space="preserve"> </w:t>
            </w:r>
          </w:p>
        </w:tc>
        <w:tc>
          <w:tcPr>
            <w:tcW w:w="7110" w:type="dxa"/>
            <w:gridSpan w:val="3"/>
            <w:shd w:val="clear" w:color="auto" w:fill="auto"/>
          </w:tcPr>
          <w:p w:rsidR="003E7761" w:rsidRDefault="003E7761" w:rsidP="003E7761">
            <w:pPr>
              <w:pStyle w:val="BodyText"/>
              <w:rPr>
                <w:b/>
              </w:rPr>
            </w:pPr>
            <w:r w:rsidRPr="003E7761">
              <w:rPr>
                <w:b/>
              </w:rPr>
              <w:t>City Code section 2-7b and c requires City Council acceptance of any donation over $25,000 in value.</w:t>
            </w:r>
          </w:p>
          <w:p w:rsidR="003E44FB" w:rsidRPr="003E7761" w:rsidRDefault="003E44FB" w:rsidP="003E7761">
            <w:pPr>
              <w:pStyle w:val="BodyText"/>
              <w:rPr>
                <w:b/>
              </w:rPr>
            </w:pPr>
            <w:r>
              <w:rPr>
                <w:b/>
              </w:rPr>
              <w:t>City Council Meeting November 13, 2013 – Item P-1 – Bergfeld Master Plan Adoption</w:t>
            </w:r>
          </w:p>
          <w:p w:rsidR="00AD4822" w:rsidRPr="00AD4822" w:rsidRDefault="00AD4822" w:rsidP="003E7761">
            <w:pPr>
              <w:pStyle w:val="BodyText"/>
              <w:rPr>
                <w:b/>
              </w:rPr>
            </w:pPr>
          </w:p>
        </w:tc>
      </w:tr>
      <w:tr w:rsidR="00BF6712" w:rsidRPr="00AD4822" w:rsidTr="008D2CF4">
        <w:trPr>
          <w:trHeight w:val="2348"/>
        </w:trPr>
        <w:tc>
          <w:tcPr>
            <w:tcW w:w="9558" w:type="dxa"/>
            <w:gridSpan w:val="4"/>
            <w:shd w:val="clear" w:color="auto" w:fill="auto"/>
          </w:tcPr>
          <w:p w:rsidR="00962EF9" w:rsidRDefault="00962EF9" w:rsidP="00546125">
            <w:pPr>
              <w:pStyle w:val="BodyText"/>
            </w:pPr>
            <w:r>
              <w:t xml:space="preserve">MHS Planning and Design of Tyler recently completed a Master Plan for improvements to Bergfeld Park.  This plan was then used to design a new playground facility for the park.  Council adopted the </w:t>
            </w:r>
            <w:r w:rsidR="00546125">
              <w:t>M</w:t>
            </w:r>
            <w:r>
              <w:t xml:space="preserve">aster </w:t>
            </w:r>
            <w:r w:rsidR="00546125">
              <w:t>P</w:t>
            </w:r>
            <w:r>
              <w:t xml:space="preserve">lan on November 13, 2013.  </w:t>
            </w:r>
          </w:p>
          <w:p w:rsidR="00962EF9" w:rsidRDefault="00962EF9" w:rsidP="00546125">
            <w:pPr>
              <w:pStyle w:val="BodyText"/>
            </w:pPr>
          </w:p>
          <w:p w:rsidR="00E4303E" w:rsidRPr="00546125" w:rsidRDefault="00DB7C92" w:rsidP="00546125">
            <w:pPr>
              <w:jc w:val="both"/>
              <w:rPr>
                <w:rFonts w:ascii="Times New Roman" w:hAnsi="Times New Roman"/>
              </w:rPr>
            </w:pPr>
            <w:r w:rsidRPr="00546125">
              <w:rPr>
                <w:rFonts w:ascii="Times New Roman" w:hAnsi="Times New Roman"/>
              </w:rPr>
              <w:t>Grace Community and Green Acres on behalf of children from Gospel Village mentoring have</w:t>
            </w:r>
            <w:r w:rsidR="00546125" w:rsidRPr="00546125">
              <w:rPr>
                <w:rFonts w:ascii="Times New Roman" w:hAnsi="Times New Roman"/>
              </w:rPr>
              <w:t xml:space="preserve"> donated </w:t>
            </w:r>
            <w:r w:rsidR="00B654C9" w:rsidRPr="00546125">
              <w:rPr>
                <w:rFonts w:ascii="Times New Roman" w:hAnsi="Times New Roman"/>
              </w:rPr>
              <w:t>a sum of $</w:t>
            </w:r>
            <w:r w:rsidRPr="00546125">
              <w:rPr>
                <w:rFonts w:ascii="Times New Roman" w:hAnsi="Times New Roman"/>
              </w:rPr>
              <w:t>75</w:t>
            </w:r>
            <w:r w:rsidR="00962EF9" w:rsidRPr="00546125">
              <w:rPr>
                <w:rFonts w:ascii="Times New Roman" w:hAnsi="Times New Roman"/>
              </w:rPr>
              <w:t>,000 to</w:t>
            </w:r>
            <w:r w:rsidR="00B654C9" w:rsidRPr="00546125">
              <w:rPr>
                <w:rFonts w:ascii="Times New Roman" w:hAnsi="Times New Roman"/>
              </w:rPr>
              <w:t xml:space="preserve"> the City of Tyler to be used </w:t>
            </w:r>
            <w:r w:rsidR="00962EF9" w:rsidRPr="00546125">
              <w:rPr>
                <w:rFonts w:ascii="Times New Roman" w:hAnsi="Times New Roman"/>
              </w:rPr>
              <w:t>for the</w:t>
            </w:r>
            <w:r w:rsidR="00B654C9" w:rsidRPr="00546125">
              <w:rPr>
                <w:rFonts w:ascii="Times New Roman" w:hAnsi="Times New Roman"/>
              </w:rPr>
              <w:t xml:space="preserve"> </w:t>
            </w:r>
            <w:r w:rsidR="00962EF9" w:rsidRPr="00546125">
              <w:rPr>
                <w:rFonts w:ascii="Times New Roman" w:hAnsi="Times New Roman"/>
              </w:rPr>
              <w:t xml:space="preserve">re-development of the playground and purchase of </w:t>
            </w:r>
            <w:r w:rsidR="00B654C9" w:rsidRPr="00546125">
              <w:rPr>
                <w:rFonts w:ascii="Times New Roman" w:hAnsi="Times New Roman"/>
              </w:rPr>
              <w:t xml:space="preserve">new </w:t>
            </w:r>
            <w:r w:rsidR="00962EF9" w:rsidRPr="00546125">
              <w:rPr>
                <w:rFonts w:ascii="Times New Roman" w:hAnsi="Times New Roman"/>
              </w:rPr>
              <w:t>eq</w:t>
            </w:r>
            <w:r w:rsidR="00B654C9" w:rsidRPr="00546125">
              <w:rPr>
                <w:rFonts w:ascii="Times New Roman" w:hAnsi="Times New Roman"/>
              </w:rPr>
              <w:t>uipment</w:t>
            </w:r>
            <w:r w:rsidR="00E4303E" w:rsidRPr="00546125">
              <w:rPr>
                <w:rFonts w:ascii="Times New Roman" w:hAnsi="Times New Roman"/>
              </w:rPr>
              <w:t xml:space="preserve">.  </w:t>
            </w:r>
            <w:r w:rsidR="00962EF9" w:rsidRPr="00546125">
              <w:rPr>
                <w:rFonts w:ascii="Times New Roman" w:hAnsi="Times New Roman"/>
              </w:rPr>
              <w:t>Additional funds are being raised for implementation of this first phase of the Master Plan and</w:t>
            </w:r>
            <w:r w:rsidR="00546125">
              <w:rPr>
                <w:rFonts w:ascii="Times New Roman" w:hAnsi="Times New Roman"/>
              </w:rPr>
              <w:t>,</w:t>
            </w:r>
            <w:r w:rsidR="00962EF9" w:rsidRPr="00546125">
              <w:rPr>
                <w:rFonts w:ascii="Times New Roman" w:hAnsi="Times New Roman"/>
              </w:rPr>
              <w:t xml:space="preserve"> therefore</w:t>
            </w:r>
            <w:r w:rsidR="00546125">
              <w:rPr>
                <w:rFonts w:ascii="Times New Roman" w:hAnsi="Times New Roman"/>
              </w:rPr>
              <w:t>,</w:t>
            </w:r>
            <w:r w:rsidR="00962EF9" w:rsidRPr="00546125">
              <w:rPr>
                <w:rFonts w:ascii="Times New Roman" w:hAnsi="Times New Roman"/>
              </w:rPr>
              <w:t xml:space="preserve"> the </w:t>
            </w:r>
            <w:r w:rsidR="00546125">
              <w:rPr>
                <w:rFonts w:ascii="Times New Roman" w:hAnsi="Times New Roman"/>
              </w:rPr>
              <w:t>C</w:t>
            </w:r>
            <w:r w:rsidR="00962EF9" w:rsidRPr="00546125">
              <w:rPr>
                <w:rFonts w:ascii="Times New Roman" w:hAnsi="Times New Roman"/>
              </w:rPr>
              <w:t xml:space="preserve">ouncil may need to accept those </w:t>
            </w:r>
            <w:r w:rsidRPr="00546125">
              <w:rPr>
                <w:rFonts w:ascii="Times New Roman" w:hAnsi="Times New Roman"/>
              </w:rPr>
              <w:t xml:space="preserve">additional </w:t>
            </w:r>
            <w:r w:rsidR="00962EF9" w:rsidRPr="00546125">
              <w:rPr>
                <w:rFonts w:ascii="Times New Roman" w:hAnsi="Times New Roman"/>
              </w:rPr>
              <w:t xml:space="preserve">funds at a later time.   Attached is a site plan and rendering of the new playground.  </w:t>
            </w:r>
          </w:p>
        </w:tc>
      </w:tr>
      <w:tr w:rsidR="00AD4822" w:rsidRPr="00AD4822" w:rsidTr="008D2CF4">
        <w:tc>
          <w:tcPr>
            <w:tcW w:w="2736" w:type="dxa"/>
            <w:gridSpan w:val="2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822" w:type="dxa"/>
            <w:gridSpan w:val="2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</w:tr>
      <w:tr w:rsidR="00AD4822" w:rsidRPr="00AD4822" w:rsidTr="00367483">
        <w:trPr>
          <w:trHeight w:val="351"/>
        </w:trPr>
        <w:tc>
          <w:tcPr>
            <w:tcW w:w="2736" w:type="dxa"/>
            <w:gridSpan w:val="2"/>
            <w:shd w:val="clear" w:color="auto" w:fill="auto"/>
          </w:tcPr>
          <w:p w:rsidR="00AD4822" w:rsidRPr="00367483" w:rsidRDefault="00423DED" w:rsidP="00D92584">
            <w:r>
              <w:br w:type="page"/>
            </w:r>
            <w:r w:rsidR="00AD4822" w:rsidRPr="00AD4822">
              <w:rPr>
                <w:rFonts w:ascii="Times New Roman" w:hAnsi="Times New Roman"/>
                <w:b/>
                <w:u w:val="single"/>
              </w:rPr>
              <w:t>RECOMMENDATION:</w:t>
            </w:r>
          </w:p>
        </w:tc>
        <w:tc>
          <w:tcPr>
            <w:tcW w:w="6822" w:type="dxa"/>
            <w:gridSpan w:val="2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AD4822" w:rsidRPr="00AD4822" w:rsidTr="008D2CF4">
        <w:tc>
          <w:tcPr>
            <w:tcW w:w="2736" w:type="dxa"/>
            <w:gridSpan w:val="2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822" w:type="dxa"/>
            <w:gridSpan w:val="2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</w:tr>
      <w:tr w:rsidR="008D2CF4" w:rsidRPr="00AD4822" w:rsidTr="008D2CF4">
        <w:trPr>
          <w:trHeight w:val="891"/>
        </w:trPr>
        <w:tc>
          <w:tcPr>
            <w:tcW w:w="9558" w:type="dxa"/>
            <w:gridSpan w:val="4"/>
            <w:shd w:val="clear" w:color="auto" w:fill="auto"/>
          </w:tcPr>
          <w:p w:rsidR="003E01D6" w:rsidRDefault="00B654C9" w:rsidP="005461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 is recommended</w:t>
            </w:r>
            <w:r w:rsidRPr="00263400">
              <w:rPr>
                <w:rFonts w:ascii="Times New Roman" w:hAnsi="Times New Roman"/>
              </w:rPr>
              <w:t xml:space="preserve"> that the City Council accept</w:t>
            </w:r>
            <w:r w:rsidRPr="00D37203">
              <w:rPr>
                <w:rFonts w:ascii="Times New Roman" w:hAnsi="Times New Roman"/>
              </w:rPr>
              <w:t xml:space="preserve"> </w:t>
            </w:r>
            <w:r w:rsidR="007B25B9" w:rsidRPr="007B25B9">
              <w:rPr>
                <w:rFonts w:ascii="Times New Roman" w:hAnsi="Times New Roman"/>
              </w:rPr>
              <w:t xml:space="preserve">a donation </w:t>
            </w:r>
            <w:r w:rsidR="00546125">
              <w:rPr>
                <w:rFonts w:ascii="Times New Roman" w:hAnsi="Times New Roman"/>
              </w:rPr>
              <w:t xml:space="preserve">from </w:t>
            </w:r>
            <w:r w:rsidR="00DB7C92" w:rsidRPr="00DB7C92">
              <w:rPr>
                <w:rFonts w:ascii="Times New Roman" w:hAnsi="Times New Roman"/>
                <w:szCs w:val="24"/>
              </w:rPr>
              <w:t>Grace Community and Green Acres</w:t>
            </w:r>
            <w:r w:rsidR="00546125">
              <w:rPr>
                <w:rFonts w:ascii="Times New Roman" w:hAnsi="Times New Roman"/>
                <w:szCs w:val="24"/>
              </w:rPr>
              <w:t>,</w:t>
            </w:r>
            <w:r w:rsidR="00DB7C92" w:rsidRPr="00DB7C92">
              <w:rPr>
                <w:rFonts w:ascii="Times New Roman" w:hAnsi="Times New Roman"/>
                <w:szCs w:val="24"/>
              </w:rPr>
              <w:t xml:space="preserve"> on behalf of children from Gospel Village mentoring</w:t>
            </w:r>
            <w:r w:rsidR="007B25B9" w:rsidRPr="00DB7C92">
              <w:rPr>
                <w:rFonts w:ascii="Times New Roman" w:hAnsi="Times New Roman"/>
              </w:rPr>
              <w:t>,</w:t>
            </w:r>
            <w:r w:rsidR="007B25B9" w:rsidRPr="007B25B9">
              <w:rPr>
                <w:rFonts w:ascii="Times New Roman" w:hAnsi="Times New Roman"/>
              </w:rPr>
              <w:t xml:space="preserve"> to the City of Tyler in the amount of $</w:t>
            </w:r>
            <w:r w:rsidR="00DB7C92">
              <w:rPr>
                <w:rFonts w:ascii="Times New Roman" w:hAnsi="Times New Roman"/>
              </w:rPr>
              <w:t>75</w:t>
            </w:r>
            <w:r w:rsidR="007B25B9" w:rsidRPr="007B25B9">
              <w:rPr>
                <w:rFonts w:ascii="Times New Roman" w:hAnsi="Times New Roman"/>
              </w:rPr>
              <w:t xml:space="preserve">,000 to be used to fund a portion of a new playground at Bergfeld Park.  </w:t>
            </w:r>
          </w:p>
          <w:p w:rsidR="000536C2" w:rsidRDefault="000536C2" w:rsidP="000012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6703" behindDoc="1" locked="0" layoutInCell="1" allowOverlap="1" wp14:anchorId="22D7B8E0" wp14:editId="48DC3BCC">
                  <wp:simplePos x="0" y="0"/>
                  <wp:positionH relativeFrom="column">
                    <wp:posOffset>2384755</wp:posOffset>
                  </wp:positionH>
                  <wp:positionV relativeFrom="paragraph">
                    <wp:posOffset>129388</wp:posOffset>
                  </wp:positionV>
                  <wp:extent cx="1657985" cy="487680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6C2" w:rsidRPr="00986E87" w:rsidRDefault="000536C2" w:rsidP="00001240">
            <w:pPr>
              <w:rPr>
                <w:rFonts w:ascii="Times New Roman" w:hAnsi="Times New Roman"/>
              </w:rPr>
            </w:pPr>
          </w:p>
        </w:tc>
      </w:tr>
      <w:tr w:rsidR="00423DED" w:rsidRPr="00AD4822" w:rsidTr="006633A3">
        <w:trPr>
          <w:trHeight w:hRule="exact" w:val="990"/>
        </w:trPr>
        <w:tc>
          <w:tcPr>
            <w:tcW w:w="3348" w:type="dxa"/>
            <w:gridSpan w:val="3"/>
            <w:shd w:val="clear" w:color="auto" w:fill="auto"/>
          </w:tcPr>
          <w:p w:rsidR="00423DED" w:rsidRDefault="00FB0100" w:rsidP="00D925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Drafted/Recommended </w:t>
            </w:r>
            <w:r w:rsidR="00423DED">
              <w:rPr>
                <w:rFonts w:ascii="Times New Roman" w:hAnsi="Times New Roman"/>
                <w:b/>
              </w:rPr>
              <w:t>By:</w:t>
            </w:r>
          </w:p>
          <w:p w:rsidR="00423DED" w:rsidRPr="00AD4822" w:rsidRDefault="00423DED" w:rsidP="00D92584">
            <w:pPr>
              <w:rPr>
                <w:rFonts w:ascii="Times New Roman" w:hAnsi="Times New Roman"/>
                <w:b/>
              </w:rPr>
            </w:pPr>
            <w:r w:rsidRPr="00AD4822">
              <w:rPr>
                <w:rFonts w:ascii="Times New Roman" w:hAnsi="Times New Roman"/>
                <w:b/>
              </w:rPr>
              <w:t>Department Leader</w:t>
            </w:r>
            <w:r w:rsidRPr="00AD4822">
              <w:rPr>
                <w:rFonts w:ascii="Times New Roman" w:hAnsi="Times New Roman"/>
                <w:b/>
              </w:rPr>
              <w:tab/>
            </w:r>
          </w:p>
        </w:tc>
        <w:tc>
          <w:tcPr>
            <w:tcW w:w="6210" w:type="dxa"/>
            <w:shd w:val="clear" w:color="auto" w:fill="auto"/>
          </w:tcPr>
          <w:p w:rsidR="00423DED" w:rsidRDefault="00423DED" w:rsidP="00A55E87">
            <w:pPr>
              <w:rPr>
                <w:rFonts w:ascii="Times New Roman" w:hAnsi="Times New Roman"/>
                <w:b/>
              </w:rPr>
            </w:pPr>
          </w:p>
          <w:p w:rsidR="00423DED" w:rsidRDefault="00AD4EE9" w:rsidP="00A55E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Stephanie Rollings, Parks Director</w:t>
            </w:r>
          </w:p>
          <w:p w:rsidR="00423DED" w:rsidRPr="00AD4822" w:rsidRDefault="00423DED" w:rsidP="00A55E87">
            <w:pPr>
              <w:rPr>
                <w:rFonts w:ascii="Times New Roman" w:hAnsi="Times New Roman"/>
                <w:b/>
              </w:rPr>
            </w:pPr>
          </w:p>
        </w:tc>
      </w:tr>
      <w:tr w:rsidR="00367483" w:rsidRPr="00AD4822" w:rsidTr="008D2CF4">
        <w:tc>
          <w:tcPr>
            <w:tcW w:w="3348" w:type="dxa"/>
            <w:gridSpan w:val="3"/>
            <w:shd w:val="clear" w:color="auto" w:fill="auto"/>
          </w:tcPr>
          <w:p w:rsidR="00367483" w:rsidRPr="00AD4822" w:rsidRDefault="00367483" w:rsidP="00D9258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210" w:type="dxa"/>
            <w:shd w:val="clear" w:color="auto" w:fill="auto"/>
          </w:tcPr>
          <w:p w:rsidR="00367483" w:rsidRPr="00AD4822" w:rsidRDefault="00367483" w:rsidP="00D92584">
            <w:pPr>
              <w:rPr>
                <w:rFonts w:ascii="Times New Roman" w:hAnsi="Times New Roman"/>
                <w:b/>
              </w:rPr>
            </w:pPr>
          </w:p>
        </w:tc>
      </w:tr>
      <w:tr w:rsidR="00AD4822" w:rsidRPr="00AD4822" w:rsidTr="008D2CF4">
        <w:tc>
          <w:tcPr>
            <w:tcW w:w="3348" w:type="dxa"/>
            <w:gridSpan w:val="3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  <w:r w:rsidRPr="00AD4822">
              <w:rPr>
                <w:rFonts w:ascii="Times New Roman" w:hAnsi="Times New Roman"/>
                <w:b/>
              </w:rPr>
              <w:t>Edited/Submitted By:</w:t>
            </w:r>
          </w:p>
        </w:tc>
        <w:tc>
          <w:tcPr>
            <w:tcW w:w="6210" w:type="dxa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</w:tr>
      <w:tr w:rsidR="00AD4822" w:rsidRPr="00AD4822" w:rsidTr="008D2CF4">
        <w:tc>
          <w:tcPr>
            <w:tcW w:w="3348" w:type="dxa"/>
            <w:gridSpan w:val="3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  <w:r w:rsidRPr="00AD4822">
              <w:rPr>
                <w:rFonts w:ascii="Times New Roman" w:hAnsi="Times New Roman"/>
                <w:b/>
              </w:rPr>
              <w:t>City Manager</w:t>
            </w:r>
          </w:p>
        </w:tc>
        <w:tc>
          <w:tcPr>
            <w:tcW w:w="6210" w:type="dxa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</w:tr>
    </w:tbl>
    <w:p w:rsidR="009D3996" w:rsidRDefault="009D3996" w:rsidP="00DB7C92">
      <w:pPr>
        <w:rPr>
          <w:b/>
        </w:rPr>
      </w:pPr>
      <w:r>
        <w:rPr>
          <w:b/>
        </w:rPr>
        <w:br w:type="page"/>
      </w:r>
      <w:r>
        <w:rPr>
          <w:noProof/>
        </w:rPr>
        <w:lastRenderedPageBreak/>
        <w:drawing>
          <wp:inline distT="0" distB="0" distL="0" distR="0" wp14:anchorId="1C5473E2" wp14:editId="6EEE73A0">
            <wp:extent cx="8839919" cy="5489061"/>
            <wp:effectExtent l="0" t="95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7787" cy="54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96" w:rsidRDefault="00E30D5D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08C67E1" wp14:editId="045E3F5E">
            <wp:extent cx="8769746" cy="5302136"/>
            <wp:effectExtent l="31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9773" cy="530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996">
        <w:rPr>
          <w:b/>
        </w:rPr>
        <w:br w:type="page"/>
      </w:r>
    </w:p>
    <w:p w:rsidR="004E3444" w:rsidRDefault="004F3D44" w:rsidP="004E3444">
      <w:pPr>
        <w:pStyle w:val="Title"/>
        <w:jc w:val="both"/>
        <w:rPr>
          <w:b w:val="0"/>
          <w:sz w:val="24"/>
        </w:rPr>
      </w:pPr>
      <w:r>
        <w:rPr>
          <w:b w:val="0"/>
          <w:sz w:val="24"/>
        </w:rPr>
        <w:object w:dxaOrig="16200" w:dyaOrig="22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71.25pt" o:ole="">
            <v:imagedata r:id="rId13" o:title="" croptop="3855f" cropbottom="4426f" cropleft="6175f" cropright="6374f"/>
          </v:shape>
          <o:OLEObject Type="Embed" ProgID="AcroExch.Document.7" ShapeID="_x0000_i1025" DrawAspect="Content" ObjectID="_1456727110" r:id="rId14"/>
        </w:object>
      </w:r>
    </w:p>
    <w:sectPr w:rsidR="004E3444" w:rsidSect="003E01D6">
      <w:pgSz w:w="12240" w:h="15840"/>
      <w:pgMar w:top="720" w:right="1440" w:bottom="720" w:left="1440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5B9" w:rsidRDefault="00C065B9">
      <w:r>
        <w:separator/>
      </w:r>
    </w:p>
  </w:endnote>
  <w:endnote w:type="continuationSeparator" w:id="0">
    <w:p w:rsidR="00C065B9" w:rsidRDefault="00C0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5B9" w:rsidRDefault="00C065B9">
      <w:r>
        <w:separator/>
      </w:r>
    </w:p>
  </w:footnote>
  <w:footnote w:type="continuationSeparator" w:id="0">
    <w:p w:rsidR="00C065B9" w:rsidRDefault="00C06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F432C"/>
    <w:multiLevelType w:val="hybridMultilevel"/>
    <w:tmpl w:val="58367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139A2"/>
    <w:multiLevelType w:val="hybridMultilevel"/>
    <w:tmpl w:val="C1825260"/>
    <w:lvl w:ilvl="0" w:tplc="AB68388C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5BFB6C6C"/>
    <w:multiLevelType w:val="hybridMultilevel"/>
    <w:tmpl w:val="5FB04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62872"/>
    <w:multiLevelType w:val="hybridMultilevel"/>
    <w:tmpl w:val="F2B6A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mail"/>
    <w:dataType w:val="textFile"/>
    <w:activeRecord w:val="-1"/>
    <w:odso/>
  </w:mailMerge>
  <w:documentProtection w:edit="forms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BD"/>
    <w:rsid w:val="00001240"/>
    <w:rsid w:val="000113B0"/>
    <w:rsid w:val="00041753"/>
    <w:rsid w:val="000536C2"/>
    <w:rsid w:val="00061F13"/>
    <w:rsid w:val="00065EC0"/>
    <w:rsid w:val="0016674D"/>
    <w:rsid w:val="00174FE2"/>
    <w:rsid w:val="00186DD0"/>
    <w:rsid w:val="001A5A3A"/>
    <w:rsid w:val="001D2ABD"/>
    <w:rsid w:val="001E0936"/>
    <w:rsid w:val="001F101C"/>
    <w:rsid w:val="0020340A"/>
    <w:rsid w:val="00247D28"/>
    <w:rsid w:val="00276C1D"/>
    <w:rsid w:val="00276CE7"/>
    <w:rsid w:val="002B6C59"/>
    <w:rsid w:val="002E7DBA"/>
    <w:rsid w:val="002F6F0E"/>
    <w:rsid w:val="003220ED"/>
    <w:rsid w:val="003450C6"/>
    <w:rsid w:val="00367483"/>
    <w:rsid w:val="003D5FA6"/>
    <w:rsid w:val="003E01D6"/>
    <w:rsid w:val="003E44FB"/>
    <w:rsid w:val="003E7761"/>
    <w:rsid w:val="0042037E"/>
    <w:rsid w:val="004207BB"/>
    <w:rsid w:val="00423DED"/>
    <w:rsid w:val="004355AC"/>
    <w:rsid w:val="00461B96"/>
    <w:rsid w:val="00485260"/>
    <w:rsid w:val="004B3473"/>
    <w:rsid w:val="004C6EEB"/>
    <w:rsid w:val="004D35A8"/>
    <w:rsid w:val="004D5F81"/>
    <w:rsid w:val="004E3444"/>
    <w:rsid w:val="004F3D44"/>
    <w:rsid w:val="005426A4"/>
    <w:rsid w:val="00546125"/>
    <w:rsid w:val="005864B2"/>
    <w:rsid w:val="00597645"/>
    <w:rsid w:val="005B18D4"/>
    <w:rsid w:val="005B3AE5"/>
    <w:rsid w:val="005C059D"/>
    <w:rsid w:val="005E105E"/>
    <w:rsid w:val="00602574"/>
    <w:rsid w:val="006633A3"/>
    <w:rsid w:val="00674B13"/>
    <w:rsid w:val="006E2E8A"/>
    <w:rsid w:val="007170C6"/>
    <w:rsid w:val="00762D16"/>
    <w:rsid w:val="00771C0E"/>
    <w:rsid w:val="007729D6"/>
    <w:rsid w:val="00783975"/>
    <w:rsid w:val="007B25B9"/>
    <w:rsid w:val="007C2630"/>
    <w:rsid w:val="008168AE"/>
    <w:rsid w:val="00852F3D"/>
    <w:rsid w:val="00854A16"/>
    <w:rsid w:val="00867014"/>
    <w:rsid w:val="008A6995"/>
    <w:rsid w:val="008D0EF4"/>
    <w:rsid w:val="008D2CF4"/>
    <w:rsid w:val="008F6881"/>
    <w:rsid w:val="00917603"/>
    <w:rsid w:val="00954FFE"/>
    <w:rsid w:val="00961A70"/>
    <w:rsid w:val="00962EF9"/>
    <w:rsid w:val="00986E87"/>
    <w:rsid w:val="009D3996"/>
    <w:rsid w:val="00A0710F"/>
    <w:rsid w:val="00A55E87"/>
    <w:rsid w:val="00A70582"/>
    <w:rsid w:val="00A72677"/>
    <w:rsid w:val="00A81E21"/>
    <w:rsid w:val="00A82A17"/>
    <w:rsid w:val="00AA3C8F"/>
    <w:rsid w:val="00AD4822"/>
    <w:rsid w:val="00AD4EE9"/>
    <w:rsid w:val="00AF0D46"/>
    <w:rsid w:val="00B248C0"/>
    <w:rsid w:val="00B46008"/>
    <w:rsid w:val="00B654C9"/>
    <w:rsid w:val="00BB3F32"/>
    <w:rsid w:val="00BD0787"/>
    <w:rsid w:val="00BE5DFE"/>
    <w:rsid w:val="00BF6712"/>
    <w:rsid w:val="00C065B9"/>
    <w:rsid w:val="00C852C2"/>
    <w:rsid w:val="00CA33E7"/>
    <w:rsid w:val="00CE1F59"/>
    <w:rsid w:val="00CF621B"/>
    <w:rsid w:val="00D16E4E"/>
    <w:rsid w:val="00D31869"/>
    <w:rsid w:val="00D5328A"/>
    <w:rsid w:val="00D57399"/>
    <w:rsid w:val="00D92584"/>
    <w:rsid w:val="00D97C94"/>
    <w:rsid w:val="00DA7203"/>
    <w:rsid w:val="00DB7C92"/>
    <w:rsid w:val="00DE4EA0"/>
    <w:rsid w:val="00E12FBA"/>
    <w:rsid w:val="00E30269"/>
    <w:rsid w:val="00E30D5D"/>
    <w:rsid w:val="00E4303E"/>
    <w:rsid w:val="00ED7050"/>
    <w:rsid w:val="00F87A9C"/>
    <w:rsid w:val="00F9495B"/>
    <w:rsid w:val="00FA37CB"/>
    <w:rsid w:val="00FA4761"/>
    <w:rsid w:val="00FB0100"/>
    <w:rsid w:val="00FC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Strong">
    <w:name w:val="Strong"/>
    <w:qFormat/>
    <w:rsid w:val="00D57399"/>
    <w:rPr>
      <w:b/>
      <w:bCs/>
    </w:rPr>
  </w:style>
  <w:style w:type="paragraph" w:styleId="BodyText">
    <w:name w:val="Body Text"/>
    <w:basedOn w:val="Normal"/>
    <w:rsid w:val="00D57399"/>
    <w:pPr>
      <w:jc w:val="both"/>
    </w:pPr>
    <w:rPr>
      <w:rFonts w:ascii="Times New Roman" w:hAnsi="Times New Roman"/>
    </w:rPr>
  </w:style>
  <w:style w:type="paragraph" w:customStyle="1" w:styleId="LGBodyTextSS">
    <w:name w:val="LG BodyTextSS"/>
    <w:basedOn w:val="BodyText"/>
    <w:rsid w:val="00CE1F59"/>
    <w:pPr>
      <w:tabs>
        <w:tab w:val="left" w:pos="720"/>
      </w:tabs>
      <w:spacing w:after="240"/>
      <w:ind w:firstLine="720"/>
    </w:pPr>
  </w:style>
  <w:style w:type="paragraph" w:customStyle="1" w:styleId="xl34">
    <w:name w:val="xl34"/>
    <w:basedOn w:val="Normal"/>
    <w:rsid w:val="00CE1F59"/>
    <w:pPr>
      <w:spacing w:before="100" w:beforeAutospacing="1" w:after="100" w:afterAutospacing="1"/>
    </w:pPr>
    <w:rPr>
      <w:rFonts w:ascii="Helv" w:eastAsia="Arial Unicode MS" w:hAnsi="Helv" w:cs="Arial Unicode MS"/>
      <w:b/>
      <w:bCs/>
      <w:szCs w:val="24"/>
    </w:rPr>
  </w:style>
  <w:style w:type="table" w:styleId="TableGrid">
    <w:name w:val="Table Grid"/>
    <w:basedOn w:val="TableNormal"/>
    <w:rsid w:val="005B18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4">
    <w:name w:val="EmailStyle24"/>
    <w:rsid w:val="008F6881"/>
    <w:rPr>
      <w:rFonts w:ascii="Times New Roman" w:hAnsi="Times New Roman" w:cs="Times New Roman"/>
      <w:color w:val="000000"/>
      <w:sz w:val="28"/>
      <w:szCs w:val="28"/>
    </w:rPr>
  </w:style>
  <w:style w:type="character" w:customStyle="1" w:styleId="HeaderChar">
    <w:name w:val="Header Char"/>
    <w:link w:val="Header"/>
    <w:uiPriority w:val="99"/>
    <w:rsid w:val="00AD4822"/>
    <w:rPr>
      <w:rFonts w:ascii="Courier New" w:hAnsi="Courier New"/>
      <w:sz w:val="24"/>
    </w:rPr>
  </w:style>
  <w:style w:type="paragraph" w:styleId="ListParagraph">
    <w:name w:val="List Paragraph"/>
    <w:basedOn w:val="Normal"/>
    <w:uiPriority w:val="34"/>
    <w:qFormat/>
    <w:rsid w:val="00276CE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03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03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Strong">
    <w:name w:val="Strong"/>
    <w:qFormat/>
    <w:rsid w:val="00D57399"/>
    <w:rPr>
      <w:b/>
      <w:bCs/>
    </w:rPr>
  </w:style>
  <w:style w:type="paragraph" w:styleId="BodyText">
    <w:name w:val="Body Text"/>
    <w:basedOn w:val="Normal"/>
    <w:rsid w:val="00D57399"/>
    <w:pPr>
      <w:jc w:val="both"/>
    </w:pPr>
    <w:rPr>
      <w:rFonts w:ascii="Times New Roman" w:hAnsi="Times New Roman"/>
    </w:rPr>
  </w:style>
  <w:style w:type="paragraph" w:customStyle="1" w:styleId="LGBodyTextSS">
    <w:name w:val="LG BodyTextSS"/>
    <w:basedOn w:val="BodyText"/>
    <w:rsid w:val="00CE1F59"/>
    <w:pPr>
      <w:tabs>
        <w:tab w:val="left" w:pos="720"/>
      </w:tabs>
      <w:spacing w:after="240"/>
      <w:ind w:firstLine="720"/>
    </w:pPr>
  </w:style>
  <w:style w:type="paragraph" w:customStyle="1" w:styleId="xl34">
    <w:name w:val="xl34"/>
    <w:basedOn w:val="Normal"/>
    <w:rsid w:val="00CE1F59"/>
    <w:pPr>
      <w:spacing w:before="100" w:beforeAutospacing="1" w:after="100" w:afterAutospacing="1"/>
    </w:pPr>
    <w:rPr>
      <w:rFonts w:ascii="Helv" w:eastAsia="Arial Unicode MS" w:hAnsi="Helv" w:cs="Arial Unicode MS"/>
      <w:b/>
      <w:bCs/>
      <w:szCs w:val="24"/>
    </w:rPr>
  </w:style>
  <w:style w:type="table" w:styleId="TableGrid">
    <w:name w:val="Table Grid"/>
    <w:basedOn w:val="TableNormal"/>
    <w:rsid w:val="005B18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4">
    <w:name w:val="EmailStyle24"/>
    <w:rsid w:val="008F6881"/>
    <w:rPr>
      <w:rFonts w:ascii="Times New Roman" w:hAnsi="Times New Roman" w:cs="Times New Roman"/>
      <w:color w:val="000000"/>
      <w:sz w:val="28"/>
      <w:szCs w:val="28"/>
    </w:rPr>
  </w:style>
  <w:style w:type="character" w:customStyle="1" w:styleId="HeaderChar">
    <w:name w:val="Header Char"/>
    <w:link w:val="Header"/>
    <w:uiPriority w:val="99"/>
    <w:rsid w:val="00AD4822"/>
    <w:rPr>
      <w:rFonts w:ascii="Courier New" w:hAnsi="Courier New"/>
      <w:sz w:val="24"/>
    </w:rPr>
  </w:style>
  <w:style w:type="paragraph" w:styleId="ListParagraph">
    <w:name w:val="List Paragraph"/>
    <w:basedOn w:val="Normal"/>
    <w:uiPriority w:val="34"/>
    <w:qFormat/>
    <w:rsid w:val="00276CE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03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03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okakis\AppData\Local\Microsoft\Windows\Temporary%20Internet%20Files\Content.IE5\INLDMB01\Form_1-3_Council_Communication_Table_Form_(2)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2558A60E16B641B489E60A4D8A85FC" ma:contentTypeVersion="13" ma:contentTypeDescription="Create a new document." ma:contentTypeScope="" ma:versionID="a831e2b3d9e6a9b8ac1b79e74a41eb69">
  <xsd:schema xmlns:xsd="http://www.w3.org/2001/XMLSchema" xmlns:xs="http://www.w3.org/2001/XMLSchema" xmlns:p="http://schemas.microsoft.com/office/2006/metadata/properties" xmlns:ns2="0fedc963-6408-412e-ab16-ff8c9c05682e" xmlns:ns3="1821d64d-46f2-4f4e-af47-10f00012964a" targetNamespace="http://schemas.microsoft.com/office/2006/metadata/properties" ma:root="true" ma:fieldsID="ca2c831c015886c0d41f290888a11da9" ns2:_="" ns3:_="">
    <xsd:import namespace="0fedc963-6408-412e-ab16-ff8c9c05682e"/>
    <xsd:import namespace="1821d64d-46f2-4f4e-af47-10f000129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dc963-6408-412e-ab16-ff8c9c0568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5f43f45-e524-49f8-80d7-7e0d8457dd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d64d-46f2-4f4e-af47-10f000129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dff4328-7d43-46e2-b61a-a3ad1a0415c4}" ma:internalName="TaxCatchAll" ma:showField="CatchAllData" ma:web="1821d64d-46f2-4f4e-af47-10f000129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CF6777-AA2E-4CC4-A1B5-DFC4D3E332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4B016D-B756-43C7-9E88-E92BED698E22}"/>
</file>

<file path=customXml/itemProps3.xml><?xml version="1.0" encoding="utf-8"?>
<ds:datastoreItem xmlns:ds="http://schemas.openxmlformats.org/officeDocument/2006/customXml" ds:itemID="{04E89B95-7229-47E3-B88B-AAF104212C2D}"/>
</file>

<file path=docProps/app.xml><?xml version="1.0" encoding="utf-8"?>
<Properties xmlns="http://schemas.openxmlformats.org/officeDocument/2006/extended-properties" xmlns:vt="http://schemas.openxmlformats.org/officeDocument/2006/docPropsVTypes">
  <Template>Form_1-3_Council_Communication_Table_Form_(2)[1]</Template>
  <TotalTime>102</TotalTime>
  <Pages>4</Pages>
  <Words>275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Tyler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jfokakis</dc:creator>
  <cp:lastModifiedBy>Caroline Sanchez</cp:lastModifiedBy>
  <cp:revision>13</cp:revision>
  <cp:lastPrinted>2014-03-19T14:37:00Z</cp:lastPrinted>
  <dcterms:created xsi:type="dcterms:W3CDTF">2014-03-12T15:34:00Z</dcterms:created>
  <dcterms:modified xsi:type="dcterms:W3CDTF">2014-03-19T14:39:00Z</dcterms:modified>
</cp:coreProperties>
</file>